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B84" w:rsidRDefault="004F4B84" w:rsidP="00F25FAD">
      <w:pPr>
        <w:pStyle w:val="PartNumber"/>
        <w:spacing w:after="0"/>
        <w:sectPr w:rsidR="004F4B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>Part Number:</w:t>
      </w:r>
      <w:r>
        <w:tab/>
      </w:r>
      <w:r w:rsidR="000460FE">
        <w:t>PT747</w:t>
      </w:r>
      <w:r w:rsidR="00FD4ECE" w:rsidRPr="00FD4ECE">
        <w:t>-</w:t>
      </w:r>
      <w:r w:rsidR="000460FE">
        <w:t>1M16</w:t>
      </w:r>
      <w:r w:rsidR="002947EC">
        <w:t>0</w:t>
      </w:r>
      <w:r>
        <w:br w:type="column"/>
      </w:r>
    </w:p>
    <w:p w:rsidR="004F4B84" w:rsidRDefault="004F4B84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0460FE">
            <w:pPr>
              <w:pStyle w:val="PrepText"/>
            </w:pPr>
            <w: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0460FE">
            <w:pPr>
              <w:pStyle w:val="PrepText"/>
            </w:pPr>
            <w:r>
              <w:t>Applique, RR Bumper</w:t>
            </w:r>
          </w:p>
        </w:tc>
      </w:tr>
      <w:tr w:rsidR="004F4B84">
        <w:tc>
          <w:tcPr>
            <w:tcW w:w="792" w:type="dxa"/>
          </w:tcPr>
          <w:p w:rsidR="004F4B84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</w:tcPr>
          <w:p w:rsidR="004F4B84" w:rsidRDefault="004F4B84">
            <w:pPr>
              <w:pStyle w:val="PrepText"/>
            </w:pPr>
          </w:p>
        </w:tc>
      </w:tr>
      <w:tr w:rsidR="006327D6">
        <w:tc>
          <w:tcPr>
            <w:tcW w:w="792" w:type="dxa"/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>
        <w:tc>
          <w:tcPr>
            <w:tcW w:w="792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6327D6" w:rsidTr="006327D6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4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6327D6" w:rsidTr="006327D6"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6" w:space="0" w:color="auto"/>
            </w:tcBorders>
          </w:tcPr>
          <w:p w:rsidR="006327D6" w:rsidRDefault="006327D6">
            <w:pPr>
              <w:pStyle w:val="PrepText"/>
            </w:pPr>
          </w:p>
        </w:tc>
        <w:tc>
          <w:tcPr>
            <w:tcW w:w="2736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6327D6" w:rsidRDefault="006327D6">
            <w:pPr>
              <w:pStyle w:val="PrepText"/>
            </w:pP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0460FE">
            <w:pPr>
              <w:pStyle w:val="PrepText"/>
            </w:pPr>
            <w:r>
              <w:t>None</w:t>
            </w:r>
          </w:p>
        </w:tc>
      </w:tr>
    </w:tbl>
    <w:p w:rsidR="004F4B84" w:rsidRDefault="000460FE">
      <w:pPr>
        <w:pStyle w:val="PrepTitle"/>
      </w:pPr>
      <w:r>
        <w:rPr>
          <w:noProof/>
        </w:rPr>
        <w:drawing>
          <wp:anchor distT="0" distB="0" distL="114300" distR="114300" simplePos="0" relativeHeight="251592704" behindDoc="0" locked="0" layoutInCell="1" allowOverlap="1" wp14:anchorId="4C2D21F6" wp14:editId="7A7CB806">
            <wp:simplePos x="0" y="0"/>
            <wp:positionH relativeFrom="column">
              <wp:posOffset>3371850</wp:posOffset>
            </wp:positionH>
            <wp:positionV relativeFrom="paragraph">
              <wp:posOffset>589543</wp:posOffset>
            </wp:positionV>
            <wp:extent cx="3131185" cy="1499870"/>
            <wp:effectExtent l="19050" t="19050" r="12065" b="2413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499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C1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8623B31" wp14:editId="6B85B325">
                <wp:simplePos x="0" y="0"/>
                <wp:positionH relativeFrom="column">
                  <wp:posOffset>3339859</wp:posOffset>
                </wp:positionH>
                <wp:positionV relativeFrom="paragraph">
                  <wp:posOffset>2171700</wp:posOffset>
                </wp:positionV>
                <wp:extent cx="3154680" cy="25146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090" w:rsidRPr="001429CE" w:rsidRDefault="007A5090" w:rsidP="00C7527A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Care must be taken when installing this accessory to ensure damage does not occur to the vehicle.  The installation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of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="00C7527A" w:rsidRPr="001429CE">
                              <w:rPr>
                                <w:sz w:val="20"/>
                              </w:rPr>
                              <w:t>this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  <w:r w:rsidR="00C7527A"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:rsidR="007A5090" w:rsidRPr="001429CE" w:rsidRDefault="00C7527A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</w:t>
                            </w:r>
                            <w:r w:rsidR="007A5090" w:rsidRPr="001429CE">
                              <w:rPr>
                                <w:sz w:val="20"/>
                              </w:rPr>
                              <w:t>" document.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This document covers such items as:-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:rsidR="007A5090" w:rsidRPr="001429CE" w:rsidRDefault="007A5090" w:rsidP="007A509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 w:rsidR="00A215BF">
                              <w:rPr>
                                <w:sz w:val="20"/>
                              </w:rPr>
                              <w:t>Scion</w:t>
                            </w:r>
                            <w:bookmarkStart w:id="0" w:name="_GoBack"/>
                            <w:bookmarkEnd w:id="0"/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:rsidR="007A5090" w:rsidRDefault="007A5090" w:rsidP="007A5090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23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pt;margin-top:171pt;width:248.4pt;height:198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" strokeweight="1pt">
                <v:textbox inset="1.44pt,1.44pt,1.44pt,1.44pt">
                  <w:txbxContent>
                    <w:p w:rsidR="007A5090" w:rsidRPr="001429CE" w:rsidRDefault="007A5090" w:rsidP="00C7527A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Care must be taken when installing this accessory to ensure damage does not occur to the vehicle.  The installation </w:t>
                      </w:r>
                      <w:r w:rsidR="00C7527A" w:rsidRPr="001429CE">
                        <w:rPr>
                          <w:sz w:val="20"/>
                        </w:rPr>
                        <w:t>of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="00C7527A" w:rsidRPr="001429CE">
                        <w:rPr>
                          <w:sz w:val="20"/>
                        </w:rPr>
                        <w:t>this</w:t>
                      </w:r>
                      <w:r w:rsidRPr="001429CE">
                        <w:rPr>
                          <w:sz w:val="20"/>
                        </w:rPr>
                        <w:t xml:space="preserve">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  <w:r w:rsidR="00C7527A"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:rsidR="007A5090" w:rsidRPr="001429CE" w:rsidRDefault="00C7527A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</w:t>
                      </w:r>
                      <w:r w:rsidR="007A5090" w:rsidRPr="001429CE">
                        <w:rPr>
                          <w:sz w:val="20"/>
                        </w:rPr>
                        <w:t>" document.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This document covers such items as:-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:rsidR="007A5090" w:rsidRPr="001429CE" w:rsidRDefault="007A5090" w:rsidP="007A509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 w:rsidR="00A215BF">
                        <w:rPr>
                          <w:sz w:val="20"/>
                        </w:rPr>
                        <w:t>Scion</w:t>
                      </w:r>
                      <w:bookmarkStart w:id="1" w:name="_GoBack"/>
                      <w:bookmarkEnd w:id="1"/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:rsidR="007A5090" w:rsidRDefault="007A5090" w:rsidP="007A5090"/>
                  </w:txbxContent>
                </v:textbox>
              </v:shape>
            </w:pict>
          </mc:Fallback>
        </mc:AlternateContent>
      </w:r>
      <w:r w:rsidR="004F4B84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4F4B84" w:rsidTr="006327D6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ToolsRedTitle"/>
            </w:pPr>
            <w:r>
              <w:t>Notes</w:t>
            </w:r>
          </w:p>
        </w:tc>
      </w:tr>
      <w:tr w:rsidR="004F4B84" w:rsidTr="006327D6"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0460FE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4F4B84" w:rsidRDefault="004F4B84">
            <w:pPr>
              <w:pStyle w:val="ToolsRedtext"/>
            </w:pPr>
          </w:p>
        </w:tc>
      </w:tr>
      <w:tr w:rsidR="006327D6" w:rsidTr="006327D6"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6327D6" w:rsidRDefault="006327D6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  <w:tc>
          <w:tcPr>
            <w:tcW w:w="2484" w:type="dxa"/>
          </w:tcPr>
          <w:p w:rsidR="004F4B84" w:rsidRDefault="004F4B84">
            <w:pPr>
              <w:pStyle w:val="ToolsRedtext"/>
            </w:pPr>
          </w:p>
        </w:tc>
      </w:tr>
      <w:tr w:rsidR="004F4B84" w:rsidTr="006327D6"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4F4B84" w:rsidRDefault="004F4B84">
            <w:pPr>
              <w:pStyle w:val="ToolsBlackTitle"/>
            </w:pPr>
            <w:r>
              <w:t>Notes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Squeegee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4" (3M™Gold) or</w:t>
            </w:r>
          </w:p>
          <w:p w:rsidR="000460FE" w:rsidRDefault="000460FE" w:rsidP="000460FE">
            <w:pPr>
              <w:pStyle w:val="ToolBlackText"/>
            </w:pPr>
            <w:r>
              <w:t>4" (3M™Silver)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Low Friction Sleeve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3M SA-1 (OPTIONAL)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Infrared Non-contact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ackText"/>
            </w:pPr>
            <w:r>
              <w:t>Master Heat Gun HG-301A or equivalent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sBlueTitle"/>
            </w:pPr>
            <w:r>
              <w:t>Notes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ueText"/>
            </w:pPr>
            <w:r>
              <w:t>Lint Free Rags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ueText"/>
            </w:pP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ueText"/>
            </w:pPr>
            <w:r>
              <w:t>Spray Bottle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BlueText"/>
            </w:pPr>
            <w:r>
              <w:t>For wetting agent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BlueText"/>
            </w:pPr>
          </w:p>
        </w:tc>
        <w:tc>
          <w:tcPr>
            <w:tcW w:w="2484" w:type="dxa"/>
          </w:tcPr>
          <w:p w:rsidR="000460FE" w:rsidRDefault="000460FE" w:rsidP="000460FE">
            <w:pPr>
              <w:pStyle w:val="ToolBlueText"/>
            </w:pP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sGreenTitle"/>
            </w:pPr>
            <w:r>
              <w:t>Notes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Cleaner</w:t>
            </w:r>
          </w:p>
        </w:tc>
        <w:tc>
          <w:tcPr>
            <w:tcW w:w="2484" w:type="dxa"/>
          </w:tcPr>
          <w:p w:rsidR="000460FE" w:rsidRDefault="000460FE" w:rsidP="000460F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Simple soap &amp; water solution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Wetting Agent</w:t>
            </w:r>
          </w:p>
          <w:p w:rsidR="000460FE" w:rsidRDefault="000460FE" w:rsidP="000460F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Note: Solution depends upon ambient temperature of the part and the vehicle surface.  If it is difficult to remove bubbles with a squeegee, add one more ml. of shampoo.</w:t>
            </w:r>
          </w:p>
        </w:tc>
        <w:tc>
          <w:tcPr>
            <w:tcW w:w="2484" w:type="dxa"/>
          </w:tcPr>
          <w:p w:rsidR="000460FE" w:rsidRDefault="000460FE" w:rsidP="000460FE">
            <w:pPr>
              <w:rPr>
                <w:color w:val="008000"/>
                <w:sz w:val="20"/>
              </w:rPr>
            </w:pPr>
            <w:r>
              <w:rPr>
                <w:color w:val="008000"/>
                <w:sz w:val="20"/>
              </w:rPr>
              <w:t>Johnson’s Baby Shampoo mixed in one liter of water:</w:t>
            </w:r>
          </w:p>
          <w:p w:rsidR="000460FE" w:rsidRDefault="000460FE" w:rsidP="000460FE">
            <w:pPr>
              <w:rPr>
                <w:color w:val="008000"/>
                <w:sz w:val="20"/>
              </w:rPr>
            </w:pPr>
            <w:r>
              <w:rPr>
                <w:color w:val="008000"/>
                <w:sz w:val="20"/>
              </w:rPr>
              <w:t>At 65</w:t>
            </w:r>
            <w:r w:rsidRPr="006E046D">
              <w:rPr>
                <w:color w:val="00B050"/>
              </w:rPr>
              <w:t>˚</w:t>
            </w:r>
            <w:r>
              <w:rPr>
                <w:color w:val="008000"/>
                <w:sz w:val="20"/>
              </w:rPr>
              <w:t>F add 2 ml. shampoo</w:t>
            </w:r>
          </w:p>
          <w:p w:rsidR="000460FE" w:rsidRDefault="000460FE" w:rsidP="000460FE">
            <w:pPr>
              <w:rPr>
                <w:color w:val="008000"/>
                <w:sz w:val="20"/>
              </w:rPr>
            </w:pPr>
            <w:r>
              <w:rPr>
                <w:color w:val="008000"/>
                <w:sz w:val="20"/>
              </w:rPr>
              <w:t>At 70</w:t>
            </w:r>
            <w:r w:rsidRPr="006E046D">
              <w:rPr>
                <w:color w:val="00B050"/>
              </w:rPr>
              <w:t>˚</w:t>
            </w:r>
            <w:r>
              <w:rPr>
                <w:color w:val="008000"/>
                <w:sz w:val="20"/>
              </w:rPr>
              <w:t>F add 3 ml. shampoo</w:t>
            </w:r>
          </w:p>
          <w:p w:rsidR="000460FE" w:rsidRPr="000011F4" w:rsidRDefault="000460FE" w:rsidP="000460FE">
            <w:pPr>
              <w:rPr>
                <w:color w:val="008000"/>
                <w:sz w:val="20"/>
              </w:rPr>
            </w:pPr>
            <w:r>
              <w:rPr>
                <w:color w:val="008000"/>
                <w:sz w:val="20"/>
              </w:rPr>
              <w:t>At 80</w:t>
            </w:r>
            <w:r w:rsidRPr="006E046D">
              <w:rPr>
                <w:color w:val="00B050"/>
              </w:rPr>
              <w:t>˚</w:t>
            </w:r>
            <w:r>
              <w:rPr>
                <w:color w:val="008000"/>
                <w:sz w:val="20"/>
              </w:rPr>
              <w:t>F add 3.5 ml shampoo At 90</w:t>
            </w:r>
            <w:r w:rsidRPr="006E046D">
              <w:rPr>
                <w:color w:val="00B050"/>
              </w:rPr>
              <w:t>˚</w:t>
            </w:r>
            <w:r>
              <w:rPr>
                <w:color w:val="008000"/>
                <w:sz w:val="20"/>
              </w:rPr>
              <w:t xml:space="preserve">F add 4 ml. shampoo </w:t>
            </w:r>
          </w:p>
        </w:tc>
      </w:tr>
      <w:tr w:rsidR="000460FE" w:rsidTr="006327D6">
        <w:tc>
          <w:tcPr>
            <w:tcW w:w="2484" w:type="dxa"/>
          </w:tcPr>
          <w:p w:rsidR="000460FE" w:rsidRDefault="000460FE" w:rsidP="000460FE">
            <w:pPr>
              <w:pStyle w:val="ToolGreenText"/>
              <w:rPr>
                <w:sz w:val="20"/>
              </w:rPr>
            </w:pPr>
          </w:p>
        </w:tc>
        <w:tc>
          <w:tcPr>
            <w:tcW w:w="2484" w:type="dxa"/>
          </w:tcPr>
          <w:p w:rsidR="000460FE" w:rsidRDefault="000460FE" w:rsidP="000460FE">
            <w:pPr>
              <w:pStyle w:val="ToolGreenText"/>
              <w:rPr>
                <w:sz w:val="20"/>
              </w:rPr>
            </w:pPr>
          </w:p>
        </w:tc>
      </w:tr>
    </w:tbl>
    <w:p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>
        <w:tc>
          <w:tcPr>
            <w:tcW w:w="4968" w:type="dxa"/>
          </w:tcPr>
          <w:p w:rsidR="004F4B84" w:rsidRDefault="000460FE">
            <w:pPr>
              <w:pStyle w:val="PrepText"/>
            </w:pPr>
            <w:r>
              <w:t>All iA models</w:t>
            </w:r>
          </w:p>
        </w:tc>
      </w:tr>
    </w:tbl>
    <w:p w:rsidR="004F4B84" w:rsidRDefault="000460FE">
      <w:pPr>
        <w:pStyle w:val="PrepTitle"/>
      </w:pPr>
      <w:r>
        <w:br w:type="column"/>
      </w:r>
      <w:r w:rsidR="004F4B84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4F4B84" w:rsidRDefault="004F4B84">
            <w:pPr>
              <w:pStyle w:val="PrepText"/>
            </w:pPr>
          </w:p>
        </w:tc>
      </w:tr>
    </w:tbl>
    <w:p w:rsidR="004F4B84" w:rsidRDefault="004F4B84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4F4B84" w:rsidRDefault="004F4B84">
      <w:pPr>
        <w:pStyle w:val="PrepTitle"/>
        <w:rPr>
          <w:b w:val="0"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>
        <w:tc>
          <w:tcPr>
            <w:tcW w:w="792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4F4B84" w:rsidRDefault="004F4B84" w:rsidP="00D9354A">
            <w:pPr>
              <w:autoSpaceDE w:val="0"/>
              <w:autoSpaceDN w:val="0"/>
              <w:adjustRightInd w:val="0"/>
            </w:pPr>
          </w:p>
        </w:tc>
      </w:tr>
    </w:tbl>
    <w:p w:rsidR="004F4B84" w:rsidRDefault="004F4B84" w:rsidP="002947EC">
      <w:pPr>
        <w:pStyle w:val="PrepTitle"/>
      </w:pPr>
      <w:r>
        <w:t>Legend</w:t>
      </w:r>
    </w:p>
    <w:p w:rsidR="004F4B84" w:rsidRDefault="00A33E2E">
      <w:pPr>
        <w:sectPr w:rsidR="004F4B84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2076450</wp:posOffset>
            </wp:positionV>
            <wp:extent cx="365760" cy="320675"/>
            <wp:effectExtent l="0" t="0" r="0" b="317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1680845</wp:posOffset>
                </wp:positionV>
                <wp:extent cx="46990" cy="228600"/>
                <wp:effectExtent l="0" t="0" r="0" b="0"/>
                <wp:wrapNone/>
                <wp:docPr id="228" name="Group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990" cy="228600"/>
                          <a:chOff x="6981" y="12325"/>
                          <a:chExt cx="95" cy="464"/>
                        </a:xfrm>
                      </wpg:grpSpPr>
                      <wps:wsp>
                        <wps:cNvPr id="229" name="Line 385"/>
                        <wps:cNvCnPr/>
                        <wps:spPr bwMode="auto">
                          <a:xfrm>
                            <a:off x="6981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6"/>
                        <wps:cNvCnPr/>
                        <wps:spPr bwMode="auto">
                          <a:xfrm>
                            <a:off x="7076" y="12325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46CB2" id="Group 384" o:spid="_x0000_s1026" style="position:absolute;margin-left:13.6pt;margin-top:132.35pt;width:3.7pt;height:18pt;z-index:251574272" coordorigin="6981,12325" coordsize="95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">
                <o:lock v:ext="edit" aspectratio="t"/>
                <v:line id="Line 385" o:spid="_x0000_s1027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386" o:spid="_x0000_s1028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1225550</wp:posOffset>
            </wp:positionV>
            <wp:extent cx="247650" cy="247650"/>
            <wp:effectExtent l="0" t="0" r="0" b="0"/>
            <wp:wrapNone/>
            <wp:docPr id="383" name="Picture 38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t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814705</wp:posOffset>
            </wp:positionV>
            <wp:extent cx="228600" cy="228600"/>
            <wp:effectExtent l="0" t="0" r="0" b="0"/>
            <wp:wrapNone/>
            <wp:docPr id="382" name="Picture 38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513080</wp:posOffset>
            </wp:positionV>
            <wp:extent cx="228600" cy="228600"/>
            <wp:effectExtent l="0" t="0" r="0" b="0"/>
            <wp:wrapNone/>
            <wp:docPr id="381" name="Picture 381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safety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199390</wp:posOffset>
            </wp:positionV>
            <wp:extent cx="219710" cy="226060"/>
            <wp:effectExtent l="0" t="0" r="8890" b="2540"/>
            <wp:wrapNone/>
            <wp:docPr id="380" name="Picture 38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stop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95250</wp:posOffset>
                </wp:positionV>
                <wp:extent cx="2760345" cy="2530475"/>
                <wp:effectExtent l="0" t="0" r="0" b="0"/>
                <wp:wrapNone/>
                <wp:docPr id="22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7EC" w:rsidRDefault="002947EC" w:rsidP="002947EC">
                            <w:pPr>
                              <w:spacing w:before="120"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STOP: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Damage to the vehicle may occur.  Do not proceed until process has been complied with.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OPERATOR SAFETY: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 caution to avoid risk of injury.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CAUTION: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process that must be carefully observed in order to reduce the risk of damage to the accessory/vehicle and to ensure a quality installation.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TOOLS &amp; EQUIPMENT: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Used in Figures calls out the specific </w:t>
                            </w:r>
                            <w:r w:rsidRPr="004B6FC4">
                              <w:rPr>
                                <w:rFonts w:ascii="Arial" w:hAnsi="Arial"/>
                                <w:sz w:val="20"/>
                              </w:rPr>
                              <w:t>tools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and equipment recommended for this process.</w:t>
                            </w:r>
                          </w:p>
                          <w:p w:rsidR="002947EC" w:rsidRDefault="002947EC" w:rsidP="002947EC">
                            <w:pPr>
                              <w:spacing w:after="60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REVISION MARK: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highlights a change in installation with respect to previous issue.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u w:val="single"/>
                              </w:rPr>
                              <w:t>SAFETY TORQUE: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This mark indicates that torque is related to safety.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7" style="position:absolute;margin-left:29.4pt;margin-top:7.5pt;width:217.35pt;height:199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" filled="f" stroked="f" strokeweight="1.5pt">
                <v:textbox inset="1pt,1pt,1pt,1pt">
                  <w:txbxContent>
                    <w:p w:rsidR="002947EC" w:rsidRDefault="002947EC" w:rsidP="002947EC">
                      <w:pPr>
                        <w:spacing w:before="120"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STOP: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Damage to the vehicle may occur.  Do not proceed until process has been complied with.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OPERATOR SAFETY: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 caution to avoid risk of injury.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CAUTION: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 process that must be carefully observed in order to reduce the risk of damage to the accessory/vehicle and to ensure a quality installation.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TOOLS &amp; EQUIPMENT: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Used in Figures calls out the specific </w:t>
                      </w:r>
                      <w:r w:rsidRPr="004B6FC4">
                        <w:rPr>
                          <w:rFonts w:ascii="Arial" w:hAnsi="Arial"/>
                          <w:sz w:val="20"/>
                        </w:rPr>
                        <w:t>tools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and equipment recommended for this process.</w:t>
                      </w:r>
                    </w:p>
                    <w:p w:rsidR="002947EC" w:rsidRDefault="002947EC" w:rsidP="002947EC">
                      <w:pPr>
                        <w:spacing w:after="60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REVISION MARK: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highlights a change in installation with respect to previous issue.</w:t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sz w:val="18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sz w:val="18"/>
                          <w:u w:val="single"/>
                        </w:rPr>
                        <w:t>SAFETY TORQUE: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This mark indicates that torque is related to safety.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38100</wp:posOffset>
                </wp:positionV>
                <wp:extent cx="3154680" cy="2416175"/>
                <wp:effectExtent l="0" t="0" r="0" b="0"/>
                <wp:wrapNone/>
                <wp:docPr id="226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4680" cy="241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1D51" id="Rectangle 379" o:spid="_x0000_s1026" style="position:absolute;margin-left:1.35pt;margin-top:3pt;width:248.4pt;height:190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H48QIAADo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" filled="f" strokeweight="1.5pt"/>
            </w:pict>
          </mc:Fallback>
        </mc:AlternateContent>
      </w:r>
    </w:p>
    <w:p w:rsidR="004F4B84" w:rsidRDefault="00793E85">
      <w:pPr>
        <w:ind w:left="-5112" w:right="-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F78E055" wp14:editId="0B431BA9">
                <wp:simplePos x="0" y="0"/>
                <wp:positionH relativeFrom="column">
                  <wp:posOffset>-3239814</wp:posOffset>
                </wp:positionH>
                <wp:positionV relativeFrom="paragraph">
                  <wp:posOffset>20495</wp:posOffset>
                </wp:positionV>
                <wp:extent cx="6494145" cy="3012440"/>
                <wp:effectExtent l="0" t="0" r="20955" b="3556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145" cy="3012440"/>
                          <a:chOff x="0" y="0"/>
                          <a:chExt cx="6494585" cy="3012830"/>
                        </a:xfrm>
                      </wpg:grpSpPr>
                      <wpg:grpSp>
                        <wpg:cNvPr id="373" name="Group 373"/>
                        <wpg:cNvGrpSpPr/>
                        <wpg:grpSpPr>
                          <a:xfrm>
                            <a:off x="35169" y="35169"/>
                            <a:ext cx="6459367" cy="2906534"/>
                            <a:chOff x="0" y="0"/>
                            <a:chExt cx="6459367" cy="2906534"/>
                          </a:xfrm>
                        </wpg:grpSpPr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6327" y="46892"/>
                              <a:ext cx="435900" cy="773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09" name="Group 309"/>
                          <wpg:cNvGrpSpPr/>
                          <wpg:grpSpPr>
                            <a:xfrm>
                              <a:off x="0" y="0"/>
                              <a:ext cx="1430020" cy="1801495"/>
                              <a:chOff x="0" y="0"/>
                              <a:chExt cx="1430216" cy="1802537"/>
                            </a:xfrm>
                          </wpg:grpSpPr>
                          <pic:pic xmlns:pic="http://schemas.openxmlformats.org/drawingml/2006/picture">
                            <pic:nvPicPr>
                              <pic:cNvPr id="295" name="Picture 2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0216" cy="16060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3758" y="1617752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Default="003C3A9E" w:rsidP="003C3A9E">
                                  <w:pPr>
                                    <w:pStyle w:val="Fig"/>
                                    <w:jc w:val="center"/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Storage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1" name="Group 311"/>
                          <wpg:cNvGrpSpPr/>
                          <wpg:grpSpPr>
                            <a:xfrm>
                              <a:off x="1552305" y="14946"/>
                              <a:ext cx="2583041" cy="1754200"/>
                              <a:chOff x="110366" y="-43708"/>
                              <a:chExt cx="2583041" cy="1755440"/>
                            </a:xfrm>
                          </wpg:grpSpPr>
                          <wpg:grpSp>
                            <wpg:cNvPr id="308" name="Group 308"/>
                            <wpg:cNvGrpSpPr/>
                            <wpg:grpSpPr>
                              <a:xfrm>
                                <a:off x="110366" y="-43708"/>
                                <a:ext cx="2583041" cy="1407101"/>
                                <a:chOff x="110366" y="-42810"/>
                                <a:chExt cx="2583041" cy="1378195"/>
                              </a:xfrm>
                            </wpg:grpSpPr>
                            <wpg:grpSp>
                              <wpg:cNvPr id="318" name="Group 318"/>
                              <wpg:cNvGrpSpPr/>
                              <wpg:grpSpPr>
                                <a:xfrm>
                                  <a:off x="110366" y="377138"/>
                                  <a:ext cx="2583041" cy="958247"/>
                                  <a:chOff x="110377" y="189637"/>
                                  <a:chExt cx="2583287" cy="95859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2" name="Picture 3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0377" y="191469"/>
                                    <a:ext cx="1988288" cy="956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317" name="Group 317"/>
                                <wpg:cNvGrpSpPr/>
                                <wpg:grpSpPr>
                                  <a:xfrm>
                                    <a:off x="2129260" y="189637"/>
                                    <a:ext cx="564404" cy="763027"/>
                                    <a:chOff x="-7884" y="-341991"/>
                                    <a:chExt cx="564404" cy="763027"/>
                                  </a:xfrm>
                                </wpg:grpSpPr>
                                <wpg:grpSp>
                                  <wpg:cNvPr id="316" name="Group 316"/>
                                  <wpg:cNvGrpSpPr/>
                                  <wpg:grpSpPr>
                                    <a:xfrm>
                                      <a:off x="-7884" y="-341991"/>
                                      <a:ext cx="564404" cy="763027"/>
                                      <a:chOff x="-7884" y="-341991"/>
                                      <a:chExt cx="564404" cy="763027"/>
                                    </a:xfrm>
                                  </wpg:grpSpPr>
                                  <wps:wsp>
                                    <wps:cNvPr id="314" name="Rounded Rectangular Callout 314"/>
                                    <wps:cNvSpPr/>
                                    <wps:spPr>
                                      <a:xfrm>
                                        <a:off x="-7884" y="-341991"/>
                                        <a:ext cx="564404" cy="763027"/>
                                      </a:xfrm>
                                      <a:prstGeom prst="wedgeRoundRectCallout">
                                        <a:avLst>
                                          <a:gd name="adj1" fmla="val -177474"/>
                                          <a:gd name="adj2" fmla="val -1078"/>
                                          <a:gd name="adj3" fmla="val 16667"/>
                                        </a:avLst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7A5090" w:rsidRPr="00806490" w:rsidRDefault="007A5090" w:rsidP="007A5090">
                                          <w:pPr>
                                            <w:spacing w:before="60" w:line="228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806490"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6"/>
                                            </w:rPr>
                                            <w:t xml:space="preserve">         </w:t>
                                          </w:r>
                                          <w:r w:rsidRPr="00806490"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4"/>
                                              <w:szCs w:val="12"/>
                                            </w:rPr>
                                            <w:t>90˚F</w:t>
                                          </w:r>
                                        </w:p>
                                        <w:p w:rsidR="007A5090" w:rsidRPr="003335AA" w:rsidRDefault="007A5090" w:rsidP="007A5090">
                                          <w:pPr>
                                            <w:spacing w:line="228" w:lineRule="auto"/>
                                            <w:jc w:val="right"/>
                                            <w:rPr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</w:p>
                                        <w:p w:rsidR="007A5090" w:rsidRPr="003335AA" w:rsidRDefault="007A5090" w:rsidP="007A5090">
                                          <w:pPr>
                                            <w:spacing w:line="228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4"/>
                                              <w:szCs w:val="12"/>
                                            </w:rPr>
                                          </w:pPr>
                                          <w:r w:rsidRPr="003335AA">
                                            <w:rPr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w:t xml:space="preserve">           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w:t xml:space="preserve">   </w:t>
                                          </w:r>
                                          <w:r w:rsidRPr="00267D65"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6"/>
                                              <w:szCs w:val="12"/>
                                            </w:rPr>
                                            <w:t>OK</w:t>
                                          </w:r>
                                        </w:p>
                                        <w:p w:rsidR="007A5090" w:rsidRPr="003335AA" w:rsidRDefault="007A5090" w:rsidP="007A5090">
                                          <w:pPr>
                                            <w:spacing w:line="228" w:lineRule="auto"/>
                                            <w:jc w:val="right"/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</w:p>
                                        <w:p w:rsidR="007A5090" w:rsidRPr="00806490" w:rsidRDefault="007A5090" w:rsidP="007A5090">
                                          <w:pPr>
                                            <w:spacing w:line="228" w:lineRule="auto"/>
                                            <w:rPr>
                                              <w:b/>
                                              <w:color w:val="000000" w:themeColor="text1"/>
                                              <w:sz w:val="14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16"/>
                                            </w:rPr>
                                            <w:t xml:space="preserve">          </w:t>
                                          </w:r>
                                          <w:r w:rsidRPr="00806490"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  <w:sz w:val="14"/>
                                              <w:szCs w:val="12"/>
                                            </w:rPr>
                                            <w:t>65˚F</w:t>
                                          </w:r>
                                        </w:p>
                                        <w:p w:rsidR="007A5090" w:rsidRDefault="007A5090" w:rsidP="007A5090">
                                          <w:pPr>
                                            <w:jc w:val="right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</w:p>
                                        <w:p w:rsidR="007A5090" w:rsidRDefault="007A5090" w:rsidP="007A5090">
                                          <w:pPr>
                                            <w:jc w:val="right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</w:p>
                                        <w:p w:rsidR="007A5090" w:rsidRPr="00FB7C2F" w:rsidRDefault="007A5090" w:rsidP="007A5090">
                                          <w:pPr>
                                            <w:jc w:val="right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5" name="Picture 3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91" y="-310864"/>
                                        <a:ext cx="248717" cy="702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302" name="Right Brace 302"/>
                                  <wps:cNvSpPr/>
                                  <wps:spPr>
                                    <a:xfrm>
                                      <a:off x="248717" y="-201137"/>
                                      <a:ext cx="60325" cy="310515"/>
                                    </a:xfrm>
                                    <a:prstGeom prst="rightBrace">
                                      <a:avLst>
                                        <a:gd name="adj1" fmla="val 91101"/>
                                        <a:gd name="adj2" fmla="val 50000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04" name="Picture 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894" y="-42810"/>
                                  <a:ext cx="422030" cy="363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310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730" y="1594794"/>
                                <a:ext cx="1754624" cy="116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Pr="007C09E2" w:rsidRDefault="003C3A9E" w:rsidP="003C3A9E">
                                  <w:pPr>
                                    <w:pStyle w:val="Fi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Installation Temperature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360" name="Group 360"/>
                          <wpg:cNvGrpSpPr/>
                          <wpg:grpSpPr>
                            <a:xfrm>
                              <a:off x="4302370" y="0"/>
                              <a:ext cx="1242060" cy="854825"/>
                              <a:chOff x="0" y="0"/>
                              <a:chExt cx="1242647" cy="855411"/>
                            </a:xfrm>
                          </wpg:grpSpPr>
                          <pic:pic xmlns:pic="http://schemas.openxmlformats.org/drawingml/2006/picture">
                            <pic:nvPicPr>
                              <pic:cNvPr id="243" name="Picture 2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2647" cy="79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2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396" y="738476"/>
                                <a:ext cx="704595" cy="116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Default="003C3A9E" w:rsidP="003C3A9E">
                                  <w:pPr>
                                    <w:pStyle w:val="Fig"/>
                                    <w:jc w:val="center"/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Cleaner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359" name="Group 359"/>
                          <wpg:cNvGrpSpPr/>
                          <wpg:grpSpPr>
                            <a:xfrm>
                              <a:off x="4290647" y="1019907"/>
                              <a:ext cx="601355" cy="730647"/>
                              <a:chOff x="70396" y="0"/>
                              <a:chExt cx="601954" cy="731770"/>
                            </a:xfrm>
                          </wpg:grpSpPr>
                          <pic:pic xmlns:pic="http://schemas.openxmlformats.org/drawingml/2006/picture">
                            <pic:nvPicPr>
                              <pic:cNvPr id="303" name="Picture 3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396" y="0"/>
                                <a:ext cx="572705" cy="3661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54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179" y="614735"/>
                                <a:ext cx="598171" cy="11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Default="003C3A9E" w:rsidP="003C3A9E">
                                  <w:pPr>
                                    <w:pStyle w:val="Fig"/>
                                    <w:jc w:val="center"/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Squeegee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361" name="Group 361"/>
                          <wpg:cNvGrpSpPr/>
                          <wpg:grpSpPr>
                            <a:xfrm>
                              <a:off x="5001504" y="1031631"/>
                              <a:ext cx="617558" cy="714342"/>
                              <a:chOff x="171553" y="35172"/>
                              <a:chExt cx="618759" cy="714404"/>
                            </a:xfrm>
                          </wpg:grpSpPr>
                          <pic:pic xmlns:pic="http://schemas.openxmlformats.org/drawingml/2006/picture">
                            <pic:nvPicPr>
                              <pic:cNvPr id="299" name="Picture 2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6315" y="35172"/>
                                <a:ext cx="543997" cy="3657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5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553" y="515846"/>
                                <a:ext cx="613373" cy="233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Pr="007C09E2" w:rsidRDefault="003C3A9E" w:rsidP="003C3A9E">
                                  <w:pPr>
                                    <w:pStyle w:val="Fi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Sleeve (Optional)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358" name="Group 358"/>
                          <wpg:cNvGrpSpPr/>
                          <wpg:grpSpPr>
                            <a:xfrm>
                              <a:off x="5720862" y="1019907"/>
                              <a:ext cx="738505" cy="733621"/>
                              <a:chOff x="0" y="0"/>
                              <a:chExt cx="738553" cy="733993"/>
                            </a:xfrm>
                          </wpg:grpSpPr>
                          <pic:pic xmlns:pic="http://schemas.openxmlformats.org/drawingml/2006/picture">
                            <pic:nvPicPr>
                              <pic:cNvPr id="390" name="Picture 3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8553" cy="597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7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861" y="617079"/>
                                <a:ext cx="532201" cy="116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3A9E" w:rsidRPr="007C09E2" w:rsidRDefault="003C3A9E" w:rsidP="003C3A9E">
                                  <w:pPr>
                                    <w:pStyle w:val="Fi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Lint Free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  <wpg:grpSp>
                          <wpg:cNvPr id="372" name="Group 372"/>
                          <wpg:cNvGrpSpPr/>
                          <wpg:grpSpPr>
                            <a:xfrm>
                              <a:off x="1120933" y="1863969"/>
                              <a:ext cx="4229275" cy="1042565"/>
                              <a:chOff x="1085763" y="0"/>
                              <a:chExt cx="4229275" cy="1042565"/>
                            </a:xfrm>
                          </wpg:grpSpPr>
                          <pic:pic xmlns:pic="http://schemas.openxmlformats.org/drawingml/2006/picture">
                            <pic:nvPicPr>
                              <pic:cNvPr id="298" name="Picture 2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5763" y="0"/>
                                <a:ext cx="4229275" cy="8440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5922" y="925710"/>
                                <a:ext cx="1547600" cy="11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21EB" w:rsidRPr="007C09E2" w:rsidRDefault="005421EB" w:rsidP="005421EB">
                                  <w:pPr>
                                    <w:pStyle w:val="Fi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 w:rsidRPr="007C09E2">
                                    <w:rPr>
                                      <w:rFonts w:ascii="Arial" w:hAnsi="Arial" w:cs="Arial"/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Rear Bumper Applique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0" y="0"/>
                            <a:ext cx="6494585" cy="3012830"/>
                            <a:chOff x="0" y="0"/>
                            <a:chExt cx="6494585" cy="3012830"/>
                          </a:xfrm>
                        </wpg:grpSpPr>
                        <wps:wsp>
                          <wps:cNvPr id="365" name="Straight Connector 365"/>
                          <wps:cNvCnPr/>
                          <wps:spPr>
                            <a:xfrm>
                              <a:off x="0" y="0"/>
                              <a:ext cx="0" cy="30124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Straight Connector 366"/>
                          <wps:cNvCnPr/>
                          <wps:spPr>
                            <a:xfrm>
                              <a:off x="6494585" y="0"/>
                              <a:ext cx="0" cy="30128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8" name="Straight Connector 368"/>
                          <wps:cNvCnPr/>
                          <wps:spPr>
                            <a:xfrm>
                              <a:off x="0" y="1840523"/>
                              <a:ext cx="64941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Straight Connector 369"/>
                          <wps:cNvCnPr/>
                          <wps:spPr>
                            <a:xfrm>
                              <a:off x="0" y="0"/>
                              <a:ext cx="64941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Straight Connector 370"/>
                          <wps:cNvCnPr/>
                          <wps:spPr>
                            <a:xfrm>
                              <a:off x="0" y="3012830"/>
                              <a:ext cx="64941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Straight Connector 374"/>
                          <wps:cNvCnPr/>
                          <wps:spPr>
                            <a:xfrm>
                              <a:off x="1500554" y="0"/>
                              <a:ext cx="0" cy="183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Connector 375"/>
                          <wps:cNvCnPr/>
                          <wps:spPr>
                            <a:xfrm>
                              <a:off x="4255477" y="11723"/>
                              <a:ext cx="0" cy="183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Straight Connector 376"/>
                          <wps:cNvCnPr/>
                          <wps:spPr>
                            <a:xfrm>
                              <a:off x="5697416" y="11723"/>
                              <a:ext cx="0" cy="183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>
                              <a:off x="4970585" y="926123"/>
                              <a:ext cx="0" cy="9109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Straight Connector 378"/>
                          <wps:cNvCnPr/>
                          <wps:spPr>
                            <a:xfrm>
                              <a:off x="4255477" y="926123"/>
                              <a:ext cx="223866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8E055" id="Group 400" o:spid="_x0000_s1028" style="position:absolute;left:0;text-align:left;margin-left:-255.1pt;margin-top:1.6pt;width:511.35pt;height:237.2pt;z-index:251637760;mso-height-relative:margin" coordsize="64945,3012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Bu&#10;6gkyRBQAAEQUAAAVAAAAZHJzL21lZGlhL2ltYWdlNy5qcGVn/9j/4AAQSkZJRgABAQEA3ADcAAD/&#10;2wBDAAIBAQIBAQICAgICAgICAwUDAwMDAwYEBAMFBwYHBwcGBwcICQsJCAgKCAcHCg0KCgsMDAwM&#10;BwkODw0MDgsMDAz/2wBDAQICAgMDAwYDAwYMCAcIDAwMDAwMDAwMDAwMDAwMDAwMDAwMDAwMDAwM&#10;DAwMDAwMDAwMDAwMDAwMDAwMDAwMDAz/wAARCABYA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3RldmUgTWFy&#10;c3RvbiAoVE1TKQAABZADAAIAAAAUAAAQrJAEAAIAAAAUAAAQwJKRAAIAAAADOTQAAJKSAAIAAAAD&#10;OTQAAOocAAcAAAgMAAAIo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U6MDg6MjQgMTA6NTE6MjMAMjAxNTowODoy&#10;NCAxMDo1MToyMwAAAFMAdABlAHYAZQAgAE0AYQByAHMAdABvAG4AIAAoAFQATQBTACkAAAD/4Qsm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S0wOC0yNFQxMDo1MToyMy45NDQ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3RldmUgTWFyc3RvbiAoVE1TK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DVAb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">
                <v:group id="Group 373" o:spid="_x0000_s1029" style="position:absolute;left:351;top:351;width:64594;height:29066" coordsize="64593,29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6" o:spid="_x0000_s1030" type="#_x0000_t75" style="position:absolute;left:58663;top:468;width:4359;height:7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m2z/FAAAA3AAAAA8AAABkcnMvZG93bnJldi54bWxEj0FrAjEUhO+F/ofwCt5qslJFtkapQqni&#10;obi20ONj87pZ3Lwsm9Rd/70RCh6HmfmGWawG14gzdaH2rCEbKxDEpTc1Vxq+ju/PcxAhIhtsPJOG&#10;CwVYLR8fFpgb3/OBzkWsRIJwyFGDjbHNpQylJYdh7Fvi5P36zmFMsquk6bBPcNfIiVIz6bDmtGCx&#10;pY2l8lT8OQ3rHzs97eRefddZVhUf0n726qD16Gl4ewURaYj38H97azRMXmZw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ts/xQAAANwAAAAPAAAAAAAAAAAAAAAA&#10;AJ8CAABkcnMvZG93bnJldi54bWxQSwUGAAAAAAQABAD3AAAAkQMAAAAA&#10;">
                    <v:imagedata r:id="rId29" o:title=""/>
                    <v:path arrowok="t"/>
                  </v:shape>
                  <v:group id="Group 309" o:spid="_x0000_s1031" style="position:absolute;width:14300;height:18014" coordsize="14302,18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shape id="Picture 295" o:spid="_x0000_s1032" type="#_x0000_t75" style="position:absolute;width:14302;height:16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WHbFAAAA3AAAAA8AAABkcnMvZG93bnJldi54bWxEj91qwkAUhO8F32E5hd7ppimRmrqKLab0&#10;QgLaPsAhe5qfZs+G7Jqkb98VBC+HmfmG2ewm04qBeldbVvC0jEAQF1bXXCr4/soWLyCcR9bYWiYF&#10;f+Rgt53PNphqO/KJhrMvRYCwS1FB5X2XSumKigy6pe2Ig/dje4M+yL6UuscxwE0r4yhaSYM1h4UK&#10;O3qvqPg9X4yC5tg29ZuehkwfXPKRP+cNrXOlHh+m/SsIT5O/h2/tT60gXidwPROOgN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RVh2xQAAANwAAAAPAAAAAAAAAAAAAAAA&#10;AJ8CAABkcnMvZG93bnJldi54bWxQSwUGAAAAAAQABAD3AAAAkQMAAAAA&#10;">
                      <v:imagedata r:id="rId30" o:title=""/>
                      <v:path arrowok="t"/>
                    </v:shape>
                    <v:shape id="Text Box 99" o:spid="_x0000_s1033" type="#_x0000_t202" style="position:absolute;left:4337;top:1617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  <v:textbox inset="0,0,0,0">
                        <w:txbxContent>
                          <w:p w:rsidR="003C3A9E" w:rsidRDefault="003C3A9E" w:rsidP="003C3A9E">
                            <w:pPr>
                              <w:pStyle w:val="Fig"/>
                              <w:jc w:val="center"/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Storage</w:t>
                            </w:r>
                          </w:p>
                        </w:txbxContent>
                      </v:textbox>
                    </v:shape>
                  </v:group>
                  <v:group id="Group 311" o:spid="_x0000_s1034" style="position:absolute;left:15523;top:149;width:25830;height:17542" coordorigin="1103,-437" coordsize="25830,17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group id="Group 308" o:spid="_x0000_s1035" style="position:absolute;left:1103;top:-437;width:25831;height:14070" coordorigin="1103,-428" coordsize="25830,13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group id="Group 318" o:spid="_x0000_s1036" style="position:absolute;left:1103;top:3771;width:25831;height:9582" coordorigin="1103,1896" coordsize="25832,9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shape id="Picture 312" o:spid="_x0000_s1037" type="#_x0000_t75" style="position:absolute;left:1103;top:1914;width:19883;height:9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bZjGAAAA3AAAAA8AAABkcnMvZG93bnJldi54bWxEj0FrwkAUhO8F/8PyBG91o8WiqauIYBGE&#10;itGLt0f2NUmbfbtm1yT9991CweMwM98wy3VvatFS4yvLCibjBARxbnXFhYLLefc8B+EDssbaMin4&#10;IQ/r1eBpiam2HZ+ozUIhIoR9igrKEFwqpc9LMujH1hFH79M2BkOUTSF1g12Em1pOk+RVGqw4LpTo&#10;aFtS/p3djYLs/X78kofdbX7trhv30bpqcZwpNRr2mzcQgfrwCP+391rBy2QK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ZtmMYAAADcAAAADwAAAAAAAAAAAAAA&#10;AACfAgAAZHJzL2Rvd25yZXYueG1sUEsFBgAAAAAEAAQA9wAAAJIDAAAAAA==&#10;">
                          <v:imagedata r:id="rId31" o:title=""/>
                          <v:path arrowok="t"/>
                        </v:shape>
                        <v:group id="Group 317" o:spid="_x0000_s1038" style="position:absolute;left:21292;top:1896;width:5644;height:7630" coordorigin="-78,-3419" coordsize="5644,7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<v:group id="Group 316" o:spid="_x0000_s1039" style="position:absolute;left:-78;top:-3419;width:5643;height:7629" coordorigin="-78,-3419" coordsize="5644,7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    <v:stroke joinstyle="miter"/>
                              <v:formulas>
                                <v:f eqn="sum 10800 0 #0"/>
                                <v:f eqn="sum 10800 0 #1"/>
                                <v:f eqn="sum #0 0 #1"/>
                                <v:f eqn="sum @0 @1 0"/>
                                <v:f eqn="sum 21600 0 #0"/>
                                <v:f eqn="sum 21600 0 #1"/>
                                <v:f eqn="if @0 3600 12600"/>
                                <v:f eqn="if @0 9000 18000"/>
                                <v:f eqn="if @1 3600 12600"/>
                                <v:f eqn="if @1 9000 18000"/>
                                <v:f eqn="if @2 0 #0"/>
                                <v:f eqn="if @3 @10 0"/>
                                <v:f eqn="if #0 0 @11"/>
                                <v:f eqn="if @2 @6 #0"/>
                                <v:f eqn="if @3 @6 @13"/>
                                <v:f eqn="if @5 @6 @14"/>
                                <v:f eqn="if @2 #0 21600"/>
                                <v:f eqn="if @3 21600 @16"/>
                                <v:f eqn="if @4 21600 @17"/>
                                <v:f eqn="if @2 #0 @6"/>
                                <v:f eqn="if @3 @19 @6"/>
                                <v:f eqn="if #1 @6 @20"/>
                                <v:f eqn="if @2 @8 #1"/>
                                <v:f eqn="if @3 @22 @8"/>
                                <v:f eqn="if #0 @8 @23"/>
                                <v:f eqn="if @2 21600 #1"/>
                                <v:f eqn="if @3 21600 @25"/>
                                <v:f eqn="if @5 21600 @26"/>
                                <v:f eqn="if @2 #1 @8"/>
                                <v:f eqn="if @3 @8 @28"/>
                                <v:f eqn="if @4 @8 @29"/>
                                <v:f eqn="if @2 #1 0"/>
                                <v:f eqn="if @3 @31 0"/>
                                <v:f eqn="if #1 0 @32"/>
                                <v:f eqn="val #0"/>
                                <v:f eqn="val #1"/>
                              </v:formulas>
                              <v:path o:connecttype="custom" o:connectlocs="10800,0;0,10800;10800,21600;21600,10800;@34,@35" textboxrect="791,791,20809,20809"/>
                              <v:handles>
                                <v:h position="#0,#1"/>
                              </v:handles>
                            </v:shapetype>
                            <v:shape id="Rounded Rectangular Callout 314" o:spid="_x0000_s1040" type="#_x0000_t62" style="position:absolute;left:-78;top:-3419;width:5643;height:7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HbcUA&#10;AADcAAAADwAAAGRycy9kb3ducmV2LnhtbESPQWvCQBSE74L/YXlCb7qJFiupawgWQaQHtQWvz+xr&#10;Esy+DbtrTP99t1DocZiZb5h1PphW9OR8Y1lBOktAEJdWN1wp+PzYTVcgfEDW2FomBd/kId+MR2vM&#10;tH3wifpzqESEsM9QQR1Cl0npy5oM+pntiKP3ZZ3BEKWrpHb4iHDTynmSLKXBhuNCjR1taypv57tR&#10;cLofLu7twM12X+z668KvXo7pu1JPk6F4BRFoCP/hv/ZeK1ikz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AdtxQAAANwAAAAPAAAAAAAAAAAAAAAAAJgCAABkcnMv&#10;ZG93bnJldi54bWxQSwUGAAAAAAQABAD1AAAAigMAAAAA&#10;" adj="-27534,10567" fillcolor="window" strokecolor="windowText">
                              <v:textbox inset="0,0,0,0">
                                <w:txbxContent>
                                  <w:p w:rsidR="007A5090" w:rsidRPr="00806490" w:rsidRDefault="007A5090" w:rsidP="007A5090">
                                    <w:pPr>
                                      <w:spacing w:before="60" w:line="228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w:r w:rsidRPr="00806490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Pr="00806490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4"/>
                                        <w:szCs w:val="12"/>
                                      </w:rPr>
                                      <w:t>90˚F</w:t>
                                    </w:r>
                                  </w:p>
                                  <w:p w:rsidR="007A5090" w:rsidRPr="003335AA" w:rsidRDefault="007A5090" w:rsidP="007A5090">
                                    <w:pPr>
                                      <w:spacing w:line="228" w:lineRule="auto"/>
                                      <w:jc w:val="right"/>
                                      <w:rPr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A5090" w:rsidRPr="003335AA" w:rsidRDefault="007A5090" w:rsidP="007A5090">
                                    <w:pPr>
                                      <w:spacing w:line="228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4"/>
                                        <w:szCs w:val="12"/>
                                      </w:rPr>
                                    </w:pPr>
                                    <w:r w:rsidRPr="003335AA">
                                      <w:rPr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 xml:space="preserve">           </w:t>
                                    </w:r>
                                    <w:r>
                                      <w:rPr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w:t xml:space="preserve">   </w:t>
                                    </w:r>
                                    <w:r w:rsidRPr="00267D65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2"/>
                                      </w:rPr>
                                      <w:t>OK</w:t>
                                    </w:r>
                                  </w:p>
                                  <w:p w:rsidR="007A5090" w:rsidRPr="003335AA" w:rsidRDefault="007A5090" w:rsidP="007A5090">
                                    <w:pPr>
                                      <w:spacing w:line="228" w:lineRule="auto"/>
                                      <w:jc w:val="right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A5090" w:rsidRPr="00806490" w:rsidRDefault="007A5090" w:rsidP="007A5090">
                                    <w:pPr>
                                      <w:spacing w:line="228" w:lineRule="auto"/>
                                      <w:rPr>
                                        <w:b/>
                                        <w:color w:val="000000" w:themeColor="text1"/>
                                        <w:sz w:val="14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16"/>
                                      </w:rPr>
                                      <w:t xml:space="preserve">          </w:t>
                                    </w:r>
                                    <w:r w:rsidRPr="00806490"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4"/>
                                        <w:szCs w:val="12"/>
                                      </w:rPr>
                                      <w:t>65˚F</w:t>
                                    </w:r>
                                  </w:p>
                                  <w:p w:rsidR="007A5090" w:rsidRDefault="007A5090" w:rsidP="007A5090">
                                    <w:pPr>
                                      <w:jc w:val="righ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7A5090" w:rsidRDefault="007A5090" w:rsidP="007A5090">
                                    <w:pPr>
                                      <w:jc w:val="righ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  <w:p w:rsidR="007A5090" w:rsidRPr="00FB7C2F" w:rsidRDefault="007A5090" w:rsidP="007A5090">
                                    <w:pPr>
                                      <w:jc w:val="right"/>
                                      <w:rPr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Picture 315" o:spid="_x0000_s1041" type="#_x0000_t75" style="position:absolute;left:438;top:-3108;width:2488;height: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DrvGAAAA3AAAAA8AAABkcnMvZG93bnJldi54bWxEj09rwkAUxO+FfoflCb3pJhZFoqvYQqFF&#10;sP476O2ZfSah2bdLdmvit3cLQo/DzPyGmS06U4srNb6yrCAdJCCIc6srLhQc9h/9CQgfkDXWlknB&#10;jTws5s9PM8y0bXlL110oRISwz1BBGYLLpPR5SQb9wDri6F1sYzBE2RRSN9hGuKnlMEnG0mDFcaFE&#10;R+8l5T+7X6PgvDrfRvXKfKebtRsex9q1X28npV563XIKIlAX/sOP9qdW8JqO4O9MP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YOu8YAAADcAAAADwAAAAAAAAAAAAAA&#10;AACfAgAAZHJzL2Rvd25yZXYueG1sUEsFBgAAAAAEAAQA9wAAAJIDAAAAAA==&#10;">
                              <v:imagedata r:id="rId32" o:title=""/>
                              <v:path arrowok="t"/>
                            </v:shape>
                          </v:group>
                          <v:shapetype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Right Brace 302" o:spid="_x0000_s1042" type="#_x0000_t88" style="position:absolute;left:2487;top:-2011;width:603;height:3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pf8UA&#10;AADcAAAADwAAAGRycy9kb3ducmV2LnhtbESPQWvCQBSE7wX/w/IEL6VujFQluooIQi89JK14fc0+&#10;k2D2bdhdTdpf7xYKPQ4z8w2z2Q2mFXdyvrGsYDZNQBCXVjdcKfj8OL6sQPiArLG1TAq+ycNuO3ra&#10;YKZtzzndi1CJCGGfoYI6hC6T0pc1GfRT2xFH72KdwRClq6R22Ee4aWWaJAtpsOG4UGNHh5rKa3Ez&#10;CvZk7PvX9bIc8p/zqcPn2as7HJWajIf9GkSgIfyH/9pvWsE8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Wl/xQAAANwAAAAPAAAAAAAAAAAAAAAAAJgCAABkcnMv&#10;ZG93bnJldi54bWxQSwUGAAAAAAQABAD1AAAAigMAAAAA&#10;" adj="3823" strokecolor="black [3213]"/>
                        </v:group>
                      </v:group>
                      <v:shape id="Picture 304" o:spid="_x0000_s1043" type="#_x0000_t75" style="position:absolute;left:22228;top:-428;width:4221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WPPGAAAA3AAAAA8AAABkcnMvZG93bnJldi54bWxEj91qwkAUhO8LvsNyhN7VjVakRDcigmAF&#10;G5tWvD1mT34wezZktzF9+26h0MthZr5hVuvBNKKnztWWFUwnEQji3OqaSwWfH7unFxDOI2tsLJOC&#10;b3KwTkYPK4y1vfM79ZkvRYCwi1FB5X0bS+nyigy6iW2Jg1fYzqAPsiul7vAe4KaRsyhaSIM1h4UK&#10;W9pWlN+yL6Pg9Xy7YHpaHK9v8943WVoM5pAq9TgeNksQngb/H/5r77WC52gOv2fCEZDJ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5Y88YAAADcAAAADwAAAAAAAAAAAAAA&#10;AACfAgAAZHJzL2Rvd25yZXYueG1sUEsFBgAAAAAEAAQA9wAAAJIDAAAAAA==&#10;">
                        <v:imagedata r:id="rId33" o:title=""/>
                        <v:path arrowok="t"/>
                      </v:shape>
                    </v:group>
                    <v:shape id="Text Box 99" o:spid="_x0000_s1044" type="#_x0000_t202" style="position:absolute;left:5447;top:15947;width:17546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0l8AA&#10;AADcAAAADwAAAGRycy9kb3ducmV2LnhtbERPzWrCQBC+F3yHZQRvdZMqpURX8RdyklZ9gCE7JsHs&#10;bMhuNfr0nUPB48f3P1/2rlE36kLt2UA6TkARF97WXBo4n/bvX6BCRLbYeCYDDwqwXAze5phZf+cf&#10;uh1jqSSEQ4YGqhjbTOtQVOQwjH1LLNzFdw6jwK7UtsO7hLtGfyTJp3ZYszRU2NKmouJ6/HUGJtNv&#10;LM/rQ7Ndx1Oup/kzveyexoyG/WoGKlIfX+J/d27Fl8p8OSNH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m0l8AAAADcAAAADwAAAAAAAAAAAAAAAACYAgAAZHJzL2Rvd25y&#10;ZXYueG1sUEsFBgAAAAAEAAQA9QAAAIUDAAAAAA==&#10;" stroked="f">
                      <v:textbox style="mso-fit-shape-to-text:t" inset="0,0,0,0">
                        <w:txbxContent>
                          <w:p w:rsidR="003C3A9E" w:rsidRPr="007C09E2" w:rsidRDefault="003C3A9E" w:rsidP="003C3A9E">
                            <w:pPr>
                              <w:pStyle w:val="Fi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Installation Temperature</w:t>
                            </w:r>
                          </w:p>
                        </w:txbxContent>
                      </v:textbox>
                    </v:shape>
                  </v:group>
                  <v:group id="Group 360" o:spid="_x0000_s1045" style="position:absolute;left:43023;width:12421;height:8548" coordsize="12426,8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shape id="Picture 243" o:spid="_x0000_s1046" type="#_x0000_t75" style="position:absolute;width:12426;height:7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y7XGAAAA3AAAAA8AAABkcnMvZG93bnJldi54bWxEj0FrwkAUhO9C/8PyCt5000SlpK5SSgva&#10;IlK1grdH9pkNzb4N2a3Gf+8WBI/DzHzDTOedrcWJWl85VvA0TEAQF05XXCrYbT8GzyB8QNZYOyYF&#10;F/Iwnz30pphrd+ZvOm1CKSKEfY4KTAhNLqUvDFn0Q9cQR+/oWoshyraUusVzhNtapkkykRYrjgsG&#10;G3ozVPxu/qyCw3j9tX/Plj+jcp+tlvw5NqlvlOo/dq8vIAJ14R6+tRdaQTrK4P9MPA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zLtcYAAADcAAAADwAAAAAAAAAAAAAA&#10;AACfAgAAZHJzL2Rvd25yZXYueG1sUEsFBgAAAAAEAAQA9wAAAJIDAAAAAA==&#10;">
                      <v:imagedata r:id="rId34" o:title=""/>
                      <v:path arrowok="t"/>
                    </v:shape>
                    <v:shape id="Text Box 99" o:spid="_x0000_s1047" type="#_x0000_t202" style="position:absolute;left:2873;top:7384;width:7046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2u8QA&#10;AADcAAAADwAAAGRycy9kb3ducmV2LnhtbESP3YrCMBSE7xd8h3AE77apPytSjaKrQq8Wf/oAh+bY&#10;FpuT0mS1+vRGWNjLYeabYRarztTiRq2rLCsYRjEI4tzqigsF2Xn/OQPhPLLG2jIpeJCD1bL3scBE&#10;2zsf6XbyhQgl7BJUUHrfJFK6vCSDLrINcfAutjXog2wLqVu8h3JTy1EcT6XBisNCiQ19l5RfT79G&#10;wXhywCLb/NTbjT+ncpI+h5fdU6lBv1vPQXjq/H/4j0514L5G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rvEAAAA3AAAAA8AAAAAAAAAAAAAAAAAmAIAAGRycy9k&#10;b3ducmV2LnhtbFBLBQYAAAAABAAEAPUAAACJAwAAAAA=&#10;" stroked="f">
                      <v:textbox style="mso-fit-shape-to-text:t" inset="0,0,0,0">
                        <w:txbxContent>
                          <w:p w:rsidR="003C3A9E" w:rsidRDefault="003C3A9E" w:rsidP="003C3A9E">
                            <w:pPr>
                              <w:pStyle w:val="Fig"/>
                              <w:jc w:val="center"/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Cleaner</w:t>
                            </w:r>
                          </w:p>
                        </w:txbxContent>
                      </v:textbox>
                    </v:shape>
                  </v:group>
                  <v:group id="Group 359" o:spid="_x0000_s1048" style="position:absolute;left:42906;top:10199;width:6014;height:7306" coordorigin="703" coordsize="6019,7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shape id="Picture 303" o:spid="_x0000_s1049" type="#_x0000_t75" style="position:absolute;left:703;width:5728;height: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kSLGAAAA3AAAAA8AAABkcnMvZG93bnJldi54bWxEj1trAjEUhN8L/odwBN9qtt1WZWsUKQpC&#10;KeINfTwkZy+4OVk2qW7765tCwcdhZr5hpvPO1uJKra8cK3gaJiCItTMVFwoO+9XjBIQPyAZrx6Tg&#10;mzzMZ72HKWbG3XhL110oRISwz1BBGUKTSel1SRb90DXE0ctdazFE2RbStHiLcFvL5yQZSYsVx4US&#10;G3ovSV92X1bB9mOc5z/n4/r187R8SfXqrDedU2rQ7xZvIAJ14R7+b6+NgjRJ4e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uRIsYAAADcAAAADwAAAAAAAAAAAAAA&#10;AACfAgAAZHJzL2Rvd25yZXYueG1sUEsFBgAAAAAEAAQA9wAAAJIDAAAAAA==&#10;">
                      <v:imagedata r:id="rId35" o:title=""/>
                      <v:path arrowok="t"/>
                    </v:shape>
                    <v:shape id="Text Box 99" o:spid="_x0000_s1050" type="#_x0000_t202" style="position:absolute;left:741;top:6147;width:5982;height:11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LVMQA&#10;AADcAAAADwAAAGRycy9kb3ducmV2LnhtbESP0WrCQBRE3wv+w3IF35qNbSoSXaW2CnmS1vgBl+w1&#10;CWbvhuzWxHx9tyD0cZg5M8x6O5hG3KhztWUF8ygGQVxYXXOp4JwfnpcgnEfW2FgmBXdysN1MntaY&#10;atvzN91OvhShhF2KCirv21RKV1Rk0EW2JQ7exXYGfZBdKXWHfSg3jXyJ44U0WHNYqLClj4qK6+nH&#10;KHhNvrA8747N587nmUyycX7Zj0rNpsP7CoSnwf+HH3SmA/eWwN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C1TEAAAA3AAAAA8AAAAAAAAAAAAAAAAAmAIAAGRycy9k&#10;b3ducmV2LnhtbFBLBQYAAAAABAAEAPUAAACJAwAAAAA=&#10;" stroked="f">
                      <v:textbox style="mso-fit-shape-to-text:t" inset="0,0,0,0">
                        <w:txbxContent>
                          <w:p w:rsidR="003C3A9E" w:rsidRDefault="003C3A9E" w:rsidP="003C3A9E">
                            <w:pPr>
                              <w:pStyle w:val="Fig"/>
                              <w:jc w:val="center"/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Squeegee</w:t>
                            </w:r>
                          </w:p>
                        </w:txbxContent>
                      </v:textbox>
                    </v:shape>
                  </v:group>
                  <v:group id="Group 361" o:spid="_x0000_s1051" style="position:absolute;left:50015;top:10316;width:6175;height:7143" coordorigin="1715,351" coordsize="6187,7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<v:shape id="Picture 299" o:spid="_x0000_s1052" type="#_x0000_t75" style="position:absolute;left:2463;top:351;width:544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mDjCAAAA3AAAAA8AAABkcnMvZG93bnJldi54bWxEj0+LwjAUxO+C3yE8YS9iU10UWxtlWVjw&#10;6D88P5pnWmxeSpNq99tvhAWPw8z8hil2g23EgzpfO1YwT1IQxKXTNRsFl/PPbA3CB2SNjWNS8Ese&#10;dtvxqMBcuycf6XEKRkQI+xwVVCG0uZS+rMiiT1xLHL2b6yyGKDsjdYfPCLeNXKTpSlqsOS5U2NJ3&#10;ReX91FsFh3Zubv3xUzOV/fSanQ9+ORilPibD1wZEoCG8w//tvVawyDJ4nYlH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HZg4wgAAANwAAAAPAAAAAAAAAAAAAAAAAJ8C&#10;AABkcnMvZG93bnJldi54bWxQSwUGAAAAAAQABAD3AAAAjgMAAAAA&#10;">
                      <v:imagedata r:id="rId36" o:title=""/>
                      <v:path arrowok="t"/>
                    </v:shape>
                    <v:shape id="Text Box 99" o:spid="_x0000_s1053" type="#_x0000_t202" style="position:absolute;left:1715;top:5158;width:6134;height:2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uz8QA&#10;AADcAAAADwAAAGRycy9kb3ducmV2LnhtbESP3WrCQBSE7wu+w3IK3ukmNUpJ3Yi2CrkS/x7gkD0m&#10;odmzIbvVmKd3C4VeDjPfDLNc9aYRN+pcbVlBPI1AEBdW11wquJx3k3cQziNrbCyTggc5WGWjlyWm&#10;2t75SLeTL0UoYZeigsr7NpXSFRUZdFPbEgfvajuDPsiulLrDeyg3jXyLooU0WHNYqLClz4qK79OP&#10;UTBLDlheNvvma+PPuUzyIb5uB6XGr/36A4Sn3v+H/+hcB24+h9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rs/EAAAA3AAAAA8AAAAAAAAAAAAAAAAAmAIAAGRycy9k&#10;b3ducmV2LnhtbFBLBQYAAAAABAAEAPUAAACJAwAAAAA=&#10;" stroked="f">
                      <v:textbox style="mso-fit-shape-to-text:t" inset="0,0,0,0">
                        <w:txbxContent>
                          <w:p w:rsidR="003C3A9E" w:rsidRPr="007C09E2" w:rsidRDefault="003C3A9E" w:rsidP="003C3A9E">
                            <w:pPr>
                              <w:pStyle w:val="Fi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Sleeve (Optional)</w:t>
                            </w:r>
                          </w:p>
                        </w:txbxContent>
                      </v:textbox>
                    </v:shape>
                  </v:group>
                  <v:group id="Group 358" o:spid="_x0000_s1054" style="position:absolute;left:57208;top:10199;width:7385;height:7336" coordsize="7385,7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<v:shape id="Picture 390" o:spid="_x0000_s1055" type="#_x0000_t75" style="position:absolute;width:7385;height:5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37dbCAAAA3AAAAA8AAABkcnMvZG93bnJldi54bWxET89rwjAUvg/8H8ITvIimUxCtRnE6YcIO&#10;syp4fDTPpti8lCbT7r83B2HHj+/3YtXaStyp8aVjBe/DBARx7nTJhYLTcTeYgvABWWPlmBT8kYfV&#10;svO2wFS7Bx/onoVCxBD2KSowIdSplD43ZNEPXU0cuatrLIYIm0LqBh8x3FZylCQTabHk2GCwpo2h&#10;/Jb9WgXbLJv1afqZT8rzj9mH3cf4+2KU6nXb9RxEoDb8i1/uL61gPIvz4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+3WwgAAANwAAAAPAAAAAAAAAAAAAAAAAJ8C&#10;AABkcnMvZG93bnJldi54bWxQSwUGAAAAAAQABAD3AAAAjgMAAAAA&#10;">
                      <v:imagedata r:id="rId37" o:title=""/>
                      <v:path arrowok="t"/>
                    </v:shape>
                    <v:shape id="Text Box 99" o:spid="_x0000_s1056" type="#_x0000_t202" style="position:absolute;left:818;top:6170;width:5322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VI8MA&#10;AADcAAAADwAAAGRycy9kb3ducmV2LnhtbESP3YrCMBSE7wXfIRxh77ap/1KNou4u9Er8e4BDc2yL&#10;zUlponZ9+o2w4OUw880wi1VrKnGnxpWWFfSjGARxZnXJuYLz6edzBsJ5ZI2VZVLwSw5Wy25ngYm2&#10;Dz7Q/ehzEUrYJaig8L5OpHRZQQZdZGvi4F1sY9AH2eRSN/gI5aaSgzieSIMlh4UCa9oWlF2PN6Ng&#10;ONpjft7sqq+NP6VylD77l++nUh+9dj0H4an17/A/nerAjafwOh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VI8MAAADcAAAADwAAAAAAAAAAAAAAAACYAgAAZHJzL2Rv&#10;d25yZXYueG1sUEsFBgAAAAAEAAQA9QAAAIgDAAAAAA==&#10;" stroked="f">
                      <v:textbox style="mso-fit-shape-to-text:t" inset="0,0,0,0">
                        <w:txbxContent>
                          <w:p w:rsidR="003C3A9E" w:rsidRPr="007C09E2" w:rsidRDefault="003C3A9E" w:rsidP="003C3A9E">
                            <w:pPr>
                              <w:pStyle w:val="Fi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Lint Free</w:t>
                            </w:r>
                          </w:p>
                        </w:txbxContent>
                      </v:textbox>
                    </v:shape>
                  </v:group>
                  <v:group id="Group 372" o:spid="_x0000_s1057" style="position:absolute;left:11209;top:18639;width:42293;height:10426" coordorigin="10857" coordsize="42292,10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Picture 298" o:spid="_x0000_s1058" type="#_x0000_t75" style="position:absolute;left:10857;width:42293;height: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M0G/AAAA3AAAAA8AAABkcnMvZG93bnJldi54bWxET8uKwjAU3Q/4D+EK7mxqFzJWowwDwizc&#10;WOcDrsntA5ub0mT68OvNQpjl4bwPp8m2YqDeN44VbJIUBLF2puFKwe/tvP4E4QOywdYxKZjJw+m4&#10;+DhgbtzIVxqKUIkYwj5HBXUIXS6l1zVZ9InriCNXut5iiLCvpOlxjOG2lVmabqXFhmNDjR1916Qf&#10;xZ9VMDwKPXdyeM7lyHy5l+dMu41Sq+X0tQcRaAr/4rf7xyjIdnFtPBOPgD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qTNBvwAAANwAAAAPAAAAAAAAAAAAAAAAAJ8CAABk&#10;cnMvZG93bnJldi54bWxQSwUGAAAAAAQABAD3AAAAiwMAAAAA&#10;">
                      <v:imagedata r:id="rId38" o:title=""/>
                      <v:path arrowok="t"/>
                    </v:shape>
                    <v:shape id="Text Box 99" o:spid="_x0000_s1059" type="#_x0000_t202" style="position:absolute;left:24259;top:9257;width:15476;height:1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0rMUA&#10;AADcAAAADwAAAGRycy9kb3ducmV2LnhtbESP3WrCQBSE7wt9h+UUemc2UbEldRV/WsiVqPEBDtlj&#10;Epo9G7Jrkvr03YLQy2Hmm2GW69E0oqfO1ZYVJFEMgriwuuZSwSX/mryDcB5ZY2OZFPyQg/Xq+WmJ&#10;qbYDn6g/+1KEEnYpKqi8b1MpXVGRQRfZljh4V9sZ9EF2pdQdDqHcNHIaxwtpsOawUGFLu4qK7/PN&#10;KJjNj1hetodmv/V5JufZPbl+3pV6fRk3HyA8jf4//KAzHbi3B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vSsxQAAANwAAAAPAAAAAAAAAAAAAAAAAJgCAABkcnMv&#10;ZG93bnJldi54bWxQSwUGAAAAAAQABAD1AAAAigMAAAAA&#10;" stroked="f">
                      <v:textbox style="mso-fit-shape-to-text:t" inset="0,0,0,0">
                        <w:txbxContent>
                          <w:p w:rsidR="005421EB" w:rsidRPr="007C09E2" w:rsidRDefault="005421EB" w:rsidP="005421EB">
                            <w:pPr>
                              <w:pStyle w:val="Fi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7C09E2">
                              <w:rPr>
                                <w:rFonts w:ascii="Arial" w:hAnsi="Arial" w:cs="Arial"/>
                                <w:b/>
                                <w:caps/>
                                <w:sz w:val="16"/>
                                <w:szCs w:val="16"/>
                              </w:rPr>
                              <w:t>Rear Bumper Applique</w:t>
                            </w:r>
                          </w:p>
                        </w:txbxContent>
                      </v:textbox>
                    </v:shape>
                  </v:group>
                </v:group>
                <v:group id="Group 394" o:spid="_x0000_s1060" style="position:absolute;width:64945;height:30128" coordsize="64945,30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line id="Straight Connector 365" o:spid="_x0000_s1061" style="position:absolute;visibility:visible;mso-wrap-style:square" from="0,0" to="0,30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wkocYAAADcAAAADwAAAGRycy9kb3ducmV2LnhtbESPT2vCQBTE7wW/w/KE3upGi4lEVwmC&#10;0D+n2orXR/aZRLNvw+4a0376bqHgcZiZ3zCrzWBa0ZPzjWUF00kCgri0uuFKwdfn7mkBwgdkja1l&#10;UvBNHjbr0cMKc21v/EH9PlQiQtjnqKAOocul9GVNBv3EdsTRO1lnMETpKqkd3iLctHKWJKk02HBc&#10;qLGjbU3lZX81Chbl29kVWfE6nR+67Kefvae7Y6bU43goliACDeEe/m+/aAXP6R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MJKHGAAAA3AAAAA8AAAAAAAAA&#10;AAAAAAAAoQIAAGRycy9kb3ducmV2LnhtbFBLBQYAAAAABAAEAPkAAACUAwAAAAA=&#10;" strokecolor="black [3213]"/>
                  <v:line id="Straight Connector 366" o:spid="_x0000_s1062" style="position:absolute;visibility:visible;mso-wrap-style:square" from="64945,0" to="64945,3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61sYAAADcAAAADwAAAGRycy9kb3ducmV2LnhtbESPQWvCQBSE74X+h+UJ3upGpYlEVwkF&#10;wbYnbYvXR/aZRLNvw+4a0/76bkHocZiZb5jVZjCt6Mn5xrKC6SQBQVxa3XCl4PNj+7QA4QOyxtYy&#10;KfgmD5v148MKc21vvKf+ECoRIexzVFCH0OVS+rImg35iO+LonawzGKJ0ldQObxFuWjlLklQabDgu&#10;1NjRS03l5XA1Chbl29kVWfE6ff7qsp9+9p5uj5lS49FQLEEEGsJ/+N7eaQXzNIW/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eutbGAAAA3AAAAA8AAAAAAAAA&#10;AAAAAAAAoQIAAGRycy9kb3ducmV2LnhtbFBLBQYAAAAABAAEAPkAAACUAwAAAAA=&#10;" strokecolor="black [3213]"/>
                  <v:line id="Straight Connector 368" o:spid="_x0000_s1063" style="position:absolute;visibility:visible;mso-wrap-style:square" from="0,18405" to="64941,1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2LP8MAAADcAAAADwAAAGRycy9kb3ducmV2LnhtbERPz2vCMBS+D/wfwhO8zVTHWumMUgRh&#10;utPUseujeWurzUtJYq3765fDwOPH93u5HkwrenK+saxgNk1AEJdWN1wpOB23zwsQPiBrbC2Tgjt5&#10;WK9GT0vMtb3xJ/WHUIkYwj5HBXUIXS6lL2sy6Ke2I47cj3UGQ4SuktrhLYabVs6TJJUGG44NNXa0&#10;qam8HK5GwaLcn12RFbvZ61eX/fbzj3T7nSk1GQ/FG4hAQ3iI/93vWsFL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Niz/DAAAA3AAAAA8AAAAAAAAAAAAA&#10;AAAAoQIAAGRycy9kb3ducmV2LnhtbFBLBQYAAAAABAAEAPkAAACRAwAAAAA=&#10;" strokecolor="black [3213]"/>
                  <v:line id="Straight Connector 369" o:spid="_x0000_s1064" style="position:absolute;visibility:visible;mso-wrap-style:square" from="0,0" to="649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upMYAAADcAAAADwAAAGRycy9kb3ducmV2LnhtbESPT2vCQBTE7wW/w/KE3upGpYlGVwmC&#10;0D8nreL1kX0mabNvw+42pv303UKhx2FmfsOst4NpRU/ON5YVTCcJCOLS6oYrBae3/cMChA/IGlvL&#10;pOCLPGw3o7s15tre+ED9MVQiQtjnqKAOocul9GVNBv3EdsTRu1pnMETpKqkd3iLctHKWJKk02HBc&#10;qLGjXU3lx/HTKFiUL++uyIrn6eO5y7772Wu6v2RK3Y+HYgUi0BD+w3/tJ61gni7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BLqTGAAAA3AAAAA8AAAAAAAAA&#10;AAAAAAAAoQIAAGRycy9kb3ducmV2LnhtbFBLBQYAAAAABAAEAPkAAACUAwAAAAA=&#10;" strokecolor="black [3213]"/>
                  <v:line id="Straight Connector 370" o:spid="_x0000_s1065" style="position:absolute;visibility:visible;mso-wrap-style:square" from="0,30128" to="64941,3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R5M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iEeTDAAAA3AAAAA8AAAAAAAAAAAAA&#10;AAAAoQIAAGRycy9kb3ducmV2LnhtbFBLBQYAAAAABAAEAPkAAACRAwAAAAA=&#10;" strokecolor="black [3213]"/>
                  <v:line id="Straight Connector 374" o:spid="_x0000_s1066" style="position:absolute;visibility:visible;mso-wrap-style:square" from="15005,0" to="15005,18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X58YAAADc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6Qv8no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F+fGAAAA3AAAAA8AAAAAAAAA&#10;AAAAAAAAoQIAAGRycy9kb3ducmV2LnhtbFBLBQYAAAAABAAEAPkAAACUAwAAAAA=&#10;" strokecolor="black [3213]"/>
                  <v:line id="Straight Connector 375" o:spid="_x0000_s1067" style="position:absolute;visibility:visible;mso-wrap-style:square" from="42554,117" to="42554,1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WyfMUAAADc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E0ncHfmX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WyfMUAAADcAAAADwAAAAAAAAAA&#10;AAAAAAChAgAAZHJzL2Rvd25yZXYueG1sUEsFBgAAAAAEAAQA+QAAAJMDAAAAAA==&#10;" strokecolor="black [3213]"/>
                  <v:line id="Straight Connector 376" o:spid="_x0000_s1068" style="position:absolute;visibility:visible;mso-wrap-style:square" from="56974,117" to="56974,1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sC8YAAADcAAAADwAAAGRycy9kb3ducmV2LnhtbESPQWvCQBSE7wX/w/IEb3Wj0kRSVwmC&#10;0NZTrdLrI/uapGbfht1tTP31rlDocZiZb5jVZjCt6Mn5xrKC2TQBQVxa3XCl4Pixe1yC8AFZY2uZ&#10;FPySh8169LDCXNsLv1N/CJWIEPY5KqhD6HIpfVmTQT+1HXH0vqwzGKJ0ldQOLxFuWjlPklQabDgu&#10;1NjRtqbyfPgxCpbl27crsuJ19nTqsms/36e7z0ypyXgonkEEGsJ/+K/9ohUsshTuZ+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HLAvGAAAA3AAAAA8AAAAAAAAA&#10;AAAAAAAAoQIAAGRycy9kb3ducmV2LnhtbFBLBQYAAAAABAAEAPkAAACUAwAAAAA=&#10;" strokecolor="black [3213]"/>
                  <v:line id="Straight Connector 377" o:spid="_x0000_s1069" style="position:absolute;visibility:visible;mso-wrap-style:square" from="49705,9261" to="49705,18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uJkMYAAADcAAAADwAAAGRycy9kb3ducmV2LnhtbESPQWsCMRSE74X+h/AKvdWslhpZjbIU&#10;hLaetIrXx+a5u3bzsiTpuu2vbwShx2FmvmEWq8G2oicfGscaxqMMBHHpTMOVhv3n+mkGIkRkg61j&#10;0vBDAVbL+7sF5sZdeEv9LlYiQTjkqKGOsculDGVNFsPIdcTJOzlvMSbpK2k8XhLctnKSZVNpseG0&#10;UGNHrzWVX7tvq2FWfpx9oYr38cuhU7/9ZDNdH5XWjw9DMQcRaYj/4Vv7zWh4Vgqu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LiZDGAAAA3AAAAA8AAAAAAAAA&#10;AAAAAAAAoQIAAGRycy9kb3ducmV2LnhtbFBLBQYAAAAABAAEAPkAAACUAwAAAAA=&#10;" strokecolor="black [3213]"/>
                  <v:line id="Straight Connector 378" o:spid="_x0000_s1070" style="position:absolute;visibility:visible;mso-wrap-style:square" from="42554,9261" to="64941,9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d4sMAAADc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G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UHeLDAAAA3AAAAA8AAAAAAAAAAAAA&#10;AAAAoQIAAGRycy9kb3ducmV2LnhtbFBLBQYAAAAABAAEAPkAAACRAwAAAAA=&#10;" strokecolor="black [3213]"/>
                </v:group>
              </v:group>
            </w:pict>
          </mc:Fallback>
        </mc:AlternateContent>
      </w:r>
      <w:r w:rsidR="00DB4A5E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47B6196" wp14:editId="4C5B8E8F">
                <wp:simplePos x="0" y="0"/>
                <wp:positionH relativeFrom="column">
                  <wp:posOffset>-3088640</wp:posOffset>
                </wp:positionH>
                <wp:positionV relativeFrom="paragraph">
                  <wp:posOffset>3180715</wp:posOffset>
                </wp:positionV>
                <wp:extent cx="6492240" cy="5247555"/>
                <wp:effectExtent l="0" t="19050" r="3810" b="10795"/>
                <wp:wrapNone/>
                <wp:docPr id="436" name="Group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5247555"/>
                          <a:chOff x="0" y="0"/>
                          <a:chExt cx="6492240" cy="5247555"/>
                        </a:xfrm>
                      </wpg:grpSpPr>
                      <wps:wsp>
                        <wps:cNvPr id="40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243840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Arrow Connector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7969" y="2461846"/>
                            <a:ext cx="252" cy="278570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49F4A" id="Group 436" o:spid="_x0000_s1026" style="position:absolute;margin-left:-243.2pt;margin-top:250.45pt;width:511.2pt;height:413.2pt;z-index:251642880" coordsize="64922,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">
                <v:line id="Line 3" o:spid="_x0000_s1027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WDWMQAAADcAAAADwAAAGRycy9kb3ducmV2LnhtbESPwWrDMBBE74X8g9hCbo3cxpTiRDFJ&#10;IZBDLnZL6XGRNraJtTKS4jj5+qpQ6HGYmTfMupxsL0byoXOs4HmRgSDWznTcKPj82D+9gQgR2WDv&#10;mBTcKEC5mT2ssTDuyhWNdWxEgnAoUEEb41BIGXRLFsPCDcTJOzlvMSbpG2k8XhPc9vIly16lxY7T&#10;QosDvbekz/XFKqgP+uTuS3/++t4dtd6jr7DzSs0fp+0KRKQp/of/2gejIM9y+D2Tj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YNYxAAAANwAAAAPAAAAAAAAAAAA&#10;AAAAAKECAABkcnMvZG93bnJldi54bWxQSwUGAAAAAAQABAD5AAAAkgMAAAAA&#10;" strokeweight="3pt"/>
                <v:line id="Line 3" o:spid="_x0000_s1028" style="position:absolute;visibility:visible;mso-wrap-style:square" from="0,24384" to="64922,2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26G8QAAADcAAAADwAAAGRycy9kb3ducmV2LnhtbESPQWsCMRSE74L/ITzBm2ZtS7Fbs6IF&#10;wUMvriIeH8lzd9nNy5KkuvbXN4VCj8PMfMOs1oPtxI18aBwrWMwzEMTamYYrBafjbrYEESKywc4x&#10;KXhQgHUxHq0wN+7OB7qVsRIJwiFHBXWMfS5l0DVZDHPXEyfv6rzFmKSvpPF4T3Dbyacse5UWG04L&#10;Nfb0UZNuyy+roNzrq/t+9u35sv3Ueof+gI1XajoZNu8gIg3xP/zX3hsFL4s3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bobxAAAANwAAAAPAAAAAAAAAAAA&#10;AAAAAKECAABkcnMvZG93bnJldi54bWxQSwUGAAAAAAQABAD5AAAAkgMAAAAA&#10;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9" type="#_x0000_t32" style="position:absolute;left:33879;top:24618;width:3;height:27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</v:group>
            </w:pict>
          </mc:Fallback>
        </mc:AlternateContent>
      </w:r>
    </w:p>
    <w:p w:rsidR="00DB4A5E" w:rsidRDefault="00A42544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FEDA84E" wp14:editId="3B5E958C">
                <wp:simplePos x="0" y="0"/>
                <wp:positionH relativeFrom="column">
                  <wp:posOffset>394138</wp:posOffset>
                </wp:positionH>
                <wp:positionV relativeFrom="paragraph">
                  <wp:posOffset>5581562</wp:posOffset>
                </wp:positionV>
                <wp:extent cx="2909584" cy="2074673"/>
                <wp:effectExtent l="0" t="0" r="0" b="1905"/>
                <wp:wrapNone/>
                <wp:docPr id="440" name="Group 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84" cy="2074673"/>
                          <a:chOff x="-35172" y="-46901"/>
                          <a:chExt cx="2910412" cy="2075401"/>
                        </a:xfrm>
                      </wpg:grpSpPr>
                      <wps:wsp>
                        <wps:cNvPr id="43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-35172" y="-46901"/>
                            <a:ext cx="304767" cy="34731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4A5E" w:rsidRPr="00440A31" w:rsidRDefault="00DB4A5E" w:rsidP="00DB4A5E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 437"/>
                        <wpg:cNvGrpSpPr/>
                        <wpg:grpSpPr>
                          <a:xfrm>
                            <a:off x="122515" y="500115"/>
                            <a:ext cx="2752725" cy="1528385"/>
                            <a:chOff x="131216" y="-431246"/>
                            <a:chExt cx="2948235" cy="1637289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216" y="-431246"/>
                              <a:ext cx="2862878" cy="1637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1" name="Group 231"/>
                          <wpg:cNvGrpSpPr/>
                          <wpg:grpSpPr>
                            <a:xfrm rot="750657">
                              <a:off x="2394360" y="135257"/>
                              <a:ext cx="685091" cy="866522"/>
                              <a:chOff x="-55957" y="-234808"/>
                              <a:chExt cx="736977" cy="867686"/>
                            </a:xfrm>
                          </wpg:grpSpPr>
                          <pic:pic xmlns:pic="http://schemas.openxmlformats.org/drawingml/2006/picture">
                            <pic:nvPicPr>
                              <pic:cNvPr id="234" name="Picture 2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 rot="20849343">
                                <a:off x="176054" y="-201744"/>
                                <a:ext cx="504966" cy="8346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5" name="Straight Connector 235"/>
                            <wps:cNvCnPr/>
                            <wps:spPr>
                              <a:xfrm flipH="1">
                                <a:off x="-55957" y="-118802"/>
                                <a:ext cx="13079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6" name="Straight Connector 236"/>
                            <wps:cNvCnPr/>
                            <wps:spPr>
                              <a:xfrm flipH="1" flipV="1">
                                <a:off x="-42310" y="-234808"/>
                                <a:ext cx="165773" cy="8541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8" name="Straight Connector 238"/>
                            <wps:cNvCnPr/>
                            <wps:spPr>
                              <a:xfrm flipH="1">
                                <a:off x="-35486" y="-77859"/>
                                <a:ext cx="165711" cy="85069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DA84E" id="Group 440" o:spid="_x0000_s1071" style="position:absolute;margin-left:31.05pt;margin-top:439.5pt;width:229.1pt;height:163.35pt;z-index:251641856;mso-width-relative:margin;mso-height-relative:margin" coordorigin="-351,-469" coordsize="29104,207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W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4QklNA+0AAAAAABAASAAA&#10;AAEAAQBIAAAAAQAB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NwAAAiAA&#10;AAAHAGYAaQBnACAAMwAtADEAAAABAAAAAAAAAAAAAAAAAAAAAAAAAAEAAAAAAAAAAAAAAiAAAAE3&#10;AAAAAAAAAAAAAAAAAAAAAAEAAAAAAAAAAAAAAAAAAAAAAAAAEAAAAAEAAAAAAABudWxsAAAAAgAA&#10;AAZib3VuZHNPYmpjAAAAAQAAAAAAAFJjdDEAAAAEAAAAAFRvcCBsb25nAAAAAAAAAABMZWZ0bG9u&#10;ZwAAAAAAAAAAQnRvbWxvbmcAAAE3AAAAAFJnaHRsb25nAAACI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NwAAAABSZ2h0&#10;bG9uZwAAAi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H&#10;OEJJTQQMAAAAABTAAAAAAQAAAKAAAABbAAAB4AAAqqAAABSkABgAAf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TcC&#10;IAMBEQACEQEDEQH/3QAEAE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dl717e3x1hXdMbd6668292Pu3uDsn&#10;JbCpMZuXsKq62xWLpMN1R2V2tls1FmKfZO/ajJ1jQdeGjhpDRQx1E1ckktXDHEx9+690nh8jd/4R&#10;5F7C+JXyI2vj6VdVTuPbEPVnb235nUHzJi8R1f2XuTtevjUcqDtWnZwPSHPo9+6915Pm98XqPw/3&#10;y7TpOnWmkWGmg+Qe2N5/HGsqWd0higpqPvXbWwKiolklcKsaqHJtZeRf3XujG7X3ftLeuOgzOy9z&#10;7d3bhp+YcvtjN47O4yZWQsrxVuInqqKZWH0Ou39PfuvdKf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cJGVY3Zr6QpJAUuTx9A&#10;iqzOx/CgEk8Ae/de6IX83vgH1X8+qLpPBdwbz7V2rgOk+0sj2ni6PqLeJ6+zm5snW9cb36pr8Fk9&#10;4Yqnn3Vgdu1u2+w8ikj4apxmWR2BjroDwfde6G345fFT46fEraT7C+N/T2yeottVc332Zh2rhFp8&#10;zurKoviO4N8bsrxU7p31uR09MuSzFbXZGoLF5ZpGJb37r3Ri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R/4kf737917rv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/&#10;AHj6f77/AGP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CgAAAAAAAAAhAKOCQq66FQAAuhUA&#10;ABUAAABkcnMvbWVkaWEvaW1hZ2UyLmpwZWf/2P/gABBKRklGAAEBAQDcANwAAP/bAEMAAgEBAgEB&#10;AgICAgICAgIDBQMDAwMDBgQEAwUHBgcHBwYHBwgJCwkICAoIBwcKDQoKCwwMDAwHCQ4PDQwOCwwM&#10;DP/bAEMBAgICAwMDBgMDBgwIBwgMDAwMDAwMDAwMDAwMDAwMDAwMDAwMDAwMDAwMDAwMDAwMDAwM&#10;DAwMDAwMDAwMDAwMDP/AABEIALs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">
                <v:shape id="Text Box 434" o:spid="_x0000_s1072" type="#_x0000_t202" style="position:absolute;left:-351;top:-469;width:304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b58MA&#10;AADcAAAADwAAAGRycy9kb3ducmV2LnhtbESPQWuDQBSE74X8h+UVcpFktQlNsVklCCW5laYh54f7&#10;qqL7Vtw1mn+fLRR6HGbmG2afz6YTNxpcY1lBso5BEJdWN1wpuHx/rN5AOI+ssbNMCu7kIM8WT3tM&#10;tZ34i25nX4kAYZeigtr7PpXSlTUZdGvbEwfvxw4GfZBDJfWAU4CbTr7E8as02HBYqLGnoqayPY8m&#10;UKbdMUqOm2vXRqMv8DMqpBuVWj7Ph3cQnmb/H/5rn7SC7WYLv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Hb58MAAADcAAAADwAAAAAAAAAAAAAAAACYAgAAZHJzL2Rv&#10;d25yZXYueG1sUEsFBgAAAAAEAAQA9QAAAIgDAAAAAA==&#10;" fillcolor="#bfbfbf">
                  <v:textbox>
                    <w:txbxContent>
                      <w:p w:rsidR="00DB4A5E" w:rsidRPr="00440A31" w:rsidRDefault="00DB4A5E" w:rsidP="00DB4A5E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group id="Group 437" o:spid="_x0000_s1073" style="position:absolute;left:1225;top:5001;width:27527;height:15284" coordorigin="1312,-4312" coordsize="29482,16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Picture 76" o:spid="_x0000_s1074" type="#_x0000_t75" style="position:absolute;left:1312;top:-4312;width:28628;height:16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HmvCAAAA2wAAAA8AAABkcnMvZG93bnJldi54bWxEj91qwkAUhO8F32E5gne6MfhToqu0KYK3&#10;1T7AIXtMgtmzcXebxD59VxB6OczMN8zuMJhGdOR8bVnBYp6AIC6srrlU8H05zt5A+ICssbFMCh7k&#10;4bAfj3aYadvzF3XnUIoIYZ+hgiqENpPSFxUZ9HPbEkfvap3BEKUrpXbYR7hpZJoka2mw5rhQYUt5&#10;RcXt/GMUpPmV5e9y49K8+3D3cPxcLfuLUtPJ8L4FEWgI/+FX+6QVbNbw/BJ/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h5rwgAAANsAAAAPAAAAAAAAAAAAAAAAAJ8C&#10;AABkcnMvZG93bnJldi54bWxQSwUGAAAAAAQABAD3AAAAjgMAAAAA&#10;">
                    <v:imagedata r:id="rId41" o:title=""/>
                    <v:path arrowok="t"/>
                  </v:shape>
                  <v:group id="Group 231" o:spid="_x0000_s1075" style="position:absolute;left:23943;top:1352;width:6851;height:8665;rotation:819918fd" coordorigin="-559,-2348" coordsize="7369,8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t1KSDCAAAA3AAAAA8A&#10;AAAAAAAAAAAAAAAAqgIAAGRycy9kb3ducmV2LnhtbFBLBQYAAAAABAAEAPoAAACZAwAAAAA=&#10;">
                    <v:shape id="Picture 234" o:spid="_x0000_s1076" type="#_x0000_t75" style="position:absolute;left:1760;top:-2017;width:5050;height:8345;rotation:-8199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hRLFAAAA3AAAAA8AAABkcnMvZG93bnJldi54bWxEj0+LwjAUxO/CfofwhL2Ipv5hkWqUsrLg&#10;TVbLordH82yLzUtpYq1++o0geBxm5jfMct2ZSrTUuNKygvEoAkGcWV1yriA9/AznIJxH1lhZJgV3&#10;crBeffSWGGt7419q9z4XAcIuRgWF93UspcsKMuhGtiYO3tk2Bn2QTS51g7cAN5WcRNGXNFhyWCiw&#10;pu+Cssv+ahS0u+P1b5CcZsk0te3p6B7lJj8o9dnvkgUIT51/h1/trVYwmc7geSYc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JoUSxQAAANwAAAAPAAAAAAAAAAAAAAAA&#10;AJ8CAABkcnMvZG93bnJldi54bWxQSwUGAAAAAAQABAD3AAAAkQMAAAAA&#10;">
                      <v:imagedata r:id="rId42" o:title=""/>
                      <v:path arrowok="t"/>
                    </v:shape>
                    <v:line id="Straight Connector 235" o:spid="_x0000_s1077" style="position:absolute;flip:x;visibility:visible;mso-wrap-style:square" from="-559,-1188" to="748,-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HDxcMAAADcAAAADwAAAGRycy9kb3ducmV2LnhtbESPS4vCQBCE7wv+h6EFL4tOVFZCdJQg&#10;+MDL4uveZNokmOkJmVHjv3cEwWNRXV91zRatqcSdGldaVjAcRCCIM6tLzhWcjqt+DMJ5ZI2VZVLw&#10;JAeLeednhom2D97T/eBzESDsElRQeF8nUrqsIINuYGvi4F1sY9AH2eRSN/gIcFPJURRNpMGSQ0OB&#10;NS0Lyq6HmwlvtP/pdfKro2yzi2O7Huen8zJVqtdt0ykIT63/Hn/SW61gNP6D95hAA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hw8XDAAAA3AAAAA8AAAAAAAAAAAAA&#10;AAAAoQIAAGRycy9kb3ducmV2LnhtbFBLBQYAAAAABAAEAPkAAACRAwAAAAA=&#10;" strokecolor="windowText" strokeweight="1pt"/>
                    <v:line id="Straight Connector 236" o:spid="_x0000_s1078" style="position:absolute;flip:x y;visibility:visible;mso-wrap-style:square" from="-423,-2348" to="1234,-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aS48YAAADcAAAADwAAAGRycy9kb3ducmV2LnhtbESP3WoCMRSE7wXfIRyhd5rVBSmrUUQt&#10;VEsp/oGXh+S4u7g52W6irm/fFAq9HGbmG2Y6b20l7tT40rGC4SABQaydKTlXcDy89V9B+IBssHJM&#10;Cp7kYT7rdqaYGffgHd33IRcRwj5DBUUIdSal1wVZ9ANXE0fv4hqLIcoml6bBR4TbSo6SZCwtlhwX&#10;CqxpWZC+7m9WwaJNc31dHU9f54/151an9XbzvVHqpdcuJiACteE//Nd+NwpG6Rh+z8QjIG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2kuPGAAAA3AAAAA8AAAAAAAAA&#10;AAAAAAAAoQIAAGRycy9kb3ducmV2LnhtbFBLBQYAAAAABAAEAPkAAACUAwAAAAA=&#10;" strokecolor="windowText" strokeweight="1pt"/>
                    <v:line id="Straight Connector 238" o:spid="_x0000_s1079" style="position:absolute;flip:x;visibility:visible;mso-wrap-style:square" from="-354,-778" to="1302,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BsW8MAAADcAAAADwAAAGRycy9kb3ducmV2LnhtbESPTYvCQAyG7wv+hyGCl0WnKkipjlIE&#10;ddmL+HUPndgWO5nSGbX77zeHhT2GN++TJ6tN7xr1oi7Ung1MJwko4sLbmksD18tunIIKEdli45kM&#10;/FCAzXrwscLM+jef6HWOpRIIhwwNVDG2mdahqMhhmPiWWLK77xxGGbtS2w7fAneNniXJQjusWS5U&#10;2NK2ouJxfjrR6I/5Y/Fpk+LwnaZ+Py+vt21uzGjY50tQkfr4v/zX/rIGZnOxlWeE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gbFvDAAAA3AAAAA8AAAAAAAAAAAAA&#10;AAAAoQIAAGRycy9kb3ducmV2LnhtbFBLBQYAAAAABAAEAPkAAACRAwAAAAA=&#10;" strokecolor="windowText" strokeweight="1pt"/>
                  </v:group>
                </v:group>
              </v:group>
            </w:pict>
          </mc:Fallback>
        </mc:AlternateContent>
      </w:r>
      <w:r w:rsidR="000460FE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8F3ADEB" wp14:editId="2763CC77">
                <wp:simplePos x="0" y="0"/>
                <wp:positionH relativeFrom="column">
                  <wp:posOffset>-3074670</wp:posOffset>
                </wp:positionH>
                <wp:positionV relativeFrom="paragraph">
                  <wp:posOffset>5581015</wp:posOffset>
                </wp:positionV>
                <wp:extent cx="3294380" cy="1935480"/>
                <wp:effectExtent l="0" t="0" r="1270" b="762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1935480"/>
                          <a:chOff x="0" y="0"/>
                          <a:chExt cx="3294380" cy="1935859"/>
                        </a:xfrm>
                      </wpg:grpSpPr>
                      <wpg:grpSp>
                        <wpg:cNvPr id="433" name="Group 433"/>
                        <wpg:cNvGrpSpPr/>
                        <wpg:grpSpPr>
                          <a:xfrm>
                            <a:off x="0" y="0"/>
                            <a:ext cx="3294380" cy="1935859"/>
                            <a:chOff x="0" y="-46899"/>
                            <a:chExt cx="3294680" cy="1936218"/>
                          </a:xfrm>
                        </wpg:grpSpPr>
                        <wps:wsp>
                          <wps:cNvPr id="39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6899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507" y="732639"/>
                              <a:ext cx="2872154" cy="11489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03" name="Group 403"/>
                          <wpg:cNvGrpSpPr/>
                          <wpg:grpSpPr>
                            <a:xfrm>
                              <a:off x="2567353" y="995875"/>
                              <a:ext cx="727327" cy="893444"/>
                              <a:chOff x="0" y="-739541"/>
                              <a:chExt cx="736979" cy="893928"/>
                            </a:xfrm>
                          </wpg:grpSpPr>
                          <pic:pic xmlns:pic="http://schemas.openxmlformats.org/drawingml/2006/picture">
                            <pic:nvPicPr>
                              <pic:cNvPr id="396" name="Picture 3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2012" y="-732717"/>
                                <a:ext cx="504967" cy="887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98" name="Straight Connector 398"/>
                            <wps:cNvCnPr/>
                            <wps:spPr>
                              <a:xfrm flipH="1">
                                <a:off x="0" y="-623535"/>
                                <a:ext cx="13079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9" name="Straight Connector 399"/>
                            <wps:cNvCnPr/>
                            <wps:spPr>
                              <a:xfrm flipH="1" flipV="1">
                                <a:off x="13648" y="-739541"/>
                                <a:ext cx="165773" cy="8541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1" name="Straight Connector 401"/>
                            <wps:cNvCnPr/>
                            <wps:spPr>
                              <a:xfrm flipH="1">
                                <a:off x="20472" y="-582592"/>
                                <a:ext cx="165711" cy="850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95" name="Rounded Rectangle 395"/>
                        <wps:cNvSpPr/>
                        <wps:spPr>
                          <a:xfrm>
                            <a:off x="527539" y="1066350"/>
                            <a:ext cx="2026920" cy="33337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3ADEB" id="Group 508" o:spid="_x0000_s1080" style="position:absolute;margin-left:-242.1pt;margin-top:439.45pt;width:259.4pt;height:152.4pt;z-index:251778048;mso-height-relative:margin" coordsize="32943,193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E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V/8kgAAAAAAAAAp2ZWN0b3JEYXRhYm9vbAEAAAAAUGdQc2VudW0AAAAA&#10;UGdQcwAAAABQZ1BDAAAAAExlZnRVbnRGI1JsdAAAAAAAAAAAAAAAAFRvcCBVbnRGI1JsdAAAAAAA&#10;AAAAAAAAAFNjbCBVbnRGI1ByY0BZAAAAAAAAOEJJTQPtAAAAAAAQAF/8kgABAAEAX/ySAAEAAT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AAAAAAUmdodGxvbmcAAAG4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X&#10;vgAAAAEAAACgAAAAQAAAAeAAAHgAAAAXog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Q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LABuAMBEQACEQEDEQH/3QAEAD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A/mWf9k69c/8Ai/8A/Kd/+Gm/Df37r3X/0dvn4z/78n5p/wAyjq3K/wCUbg7A7A+MfzVw&#10;1Zj/AN3D03VncHxj2R8OttYDJ1FT9pWw9gUPZv8ALt3rXV1LFTzY6LBZTCTRV01XU19Fjfde6P8A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">
                <v:group id="Group 433" o:spid="_x0000_s1081" style="position:absolute;width:32943;height:19358" coordorigin=",-468" coordsize="32946,19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Text Box 392" o:spid="_x0000_s1082" type="#_x0000_t202" style="position:absolute;top:-468;width:3048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0V8IA&#10;AADcAAAADwAAAGRycy9kb3ducmV2LnhtbESPQYvCMBSE7wv+h/AEL0VTFXa1GkUKojdZVzw/mmdb&#10;bF5Kk9r6740g7HGYmW+Y9bY3lXhQ40rLCqaTGARxZnXJuYLL3368AOE8ssbKMil4koPtZvC1xkTb&#10;jn/pcfa5CBB2CSoovK8TKV1WkEE3sTVx8G62MeiDbHKpG+wC3FRyFsff0mDJYaHAmtKCsvu5NYHS&#10;/Ryi6WF+re5R61M8Ral0rVKjYb9bgfDU+//wp33UCubLG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HRXwgAAANwAAAAPAAAAAAAAAAAAAAAAAJgCAABkcnMvZG93&#10;bnJldi54bWxQSwUGAAAAAAQABAD1AAAAhwMAAAAA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  <v:shape id="Picture 432" o:spid="_x0000_s1083" type="#_x0000_t75" style="position:absolute;left:1055;top:7326;width:28721;height:11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PhnCAAAA3AAAAA8AAABkcnMvZG93bnJldi54bWxEj8FqwzAQRO+F/oPYQm+N3LiE4EQJaaHQ&#10;Y+wm98XayCLSyrWUxP77KlDocZiZN8x6O3onrjREG1jB66wAQdwGbdkoOHx/vixBxISs0QUmBRNF&#10;2G4eH9ZY6XDjmq5NMiJDOFaooEupr6SMbUce4yz0xNk7hcFjynIwUg94y3Dv5LwoFtKj5bzQYU8f&#10;HbXn5uIVyLo/utL+MF9cYez+fSEng0o9P427FYhEY/oP/7W/tIK3cg73M/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z4ZwgAAANwAAAAPAAAAAAAAAAAAAAAAAJ8C&#10;AABkcnMvZG93bnJldi54bWxQSwUGAAAAAAQABAD3AAAAjgMAAAAA&#10;">
                    <v:imagedata r:id="rId45" o:title=""/>
                    <v:path arrowok="t"/>
                  </v:shape>
                  <v:group id="Group 403" o:spid="_x0000_s1084" style="position:absolute;left:25673;top:9958;width:7273;height:8935" coordorigin=",-7395" coordsize="7369,8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<v:shape id="Picture 396" o:spid="_x0000_s1085" type="#_x0000_t75" style="position:absolute;left:2320;top:-7327;width:5049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7ZG/CAAAA3AAAAA8AAABkcnMvZG93bnJldi54bWxEj0GLwjAUhO/C/ofwFvZm07VQtBpFhJXV&#10;i1iXPT+aZ1tsXkoTa/33RhA8DjPfDLNYDaYRPXWutqzgO4pBEBdW11wq+Dv9jKcgnEfW2FgmBXdy&#10;sFp+jBaYaXvjI/W5L0UoYZehgsr7NpPSFRUZdJFtiYN3tp1BH2RXSt3hLZSbRk7iOJUGaw4LFba0&#10;qai45FejIJHbQ3LfrHe54dTs2+T8v933Sn19Dus5CE+Df4df9K8O3CyF55lw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2RvwgAAANwAAAAPAAAAAAAAAAAAAAAAAJ8C&#10;AABkcnMvZG93bnJldi54bWxQSwUGAAAAAAQABAD3AAAAjgMAAAAA&#10;">
                      <v:imagedata r:id="rId46" o:title=""/>
                      <v:path arrowok="t"/>
                    </v:shape>
                    <v:line id="Straight Connector 398" o:spid="_x0000_s1086" style="position:absolute;flip:x;visibility:visible;mso-wrap-style:square" from="0,-6235" to="1307,-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HHcMAAADcAAAADwAAAGRycy9kb3ducmV2LnhtbERPy2rCQBTdC/7DcAV3ZmKlD6NjKIFC&#10;kVYwcePukrl5YOZOmplq/PvOouDycN7bdDSduNLgWssKllEMgri0uuVawan4WLyBcB5ZY2eZFNzJ&#10;QbqbTraYaHvjI11zX4sQwi5BBY33fSKlKxsy6CLbEweusoNBH+BQSz3gLYSbTj7F8Ys02HJoaLCn&#10;rKHykv8aBftiXWVf++/D3f2cD1S9xsfn/KTUfDa+b0B4Gv1D/O/+1ApW67A2nAlH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ARx3DAAAA3AAAAA8AAAAAAAAAAAAA&#10;AAAAoQIAAGRycy9kb3ducmV2LnhtbFBLBQYAAAAABAAEAPkAAACRAwAAAAA=&#10;" strokecolor="black [3213]" strokeweight="1pt"/>
                    <v:line id="Straight Connector 399" o:spid="_x0000_s1087" style="position:absolute;flip:x y;visibility:visible;mso-wrap-style:square" from="136,-7395" to="1794,-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HydMQAAADcAAAADwAAAGRycy9kb3ducmV2LnhtbESPUWvCMBSF3wf+h3CFvYyZTnFoZyxS&#10;KO5JmNsPuDZ3SbG5KU209d+bgbDHwznnO5xNMbpWXKkPjWcFb7MMBHHtdcNGwc939boCESKyxtYz&#10;KbhRgGI7edpgrv3AX3Q9RiMShEOOCmyMXS5lqC05DDPfESfv1/cOY5K9kbrHIcFdK+dZ9i4dNpwW&#10;LHZUWqrPx4tTcNljuVyc5qdVa/fSuIoOS/Oi1PN03H2AiDTG//Cj/akVLNZr+Du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fJ0xAAAANwAAAAPAAAAAAAAAAAA&#10;AAAAAKECAABkcnMvZG93bnJldi54bWxQSwUGAAAAAAQABAD5AAAAkgMAAAAA&#10;" strokecolor="black [3213]" strokeweight="1pt"/>
                    <v:line id="Straight Connector 401" o:spid="_x0000_s1088" style="position:absolute;flip:x;visibility:visible;mso-wrap-style:square" from="204,-5825" to="1861,-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2YsUAAADcAAAADwAAAGRycy9kb3ducmV2LnhtbESPT2sCMRTE7wW/Q3iCt5pYbKurUUQQ&#10;ilTB1Yu3x+btH9y8bDdR12/fCIUeh5n5DTNfdrYWN2p95VjDaKhAEGfOVFxoOB03rxMQPiAbrB2T&#10;hgd5WC56L3NMjLvzgW5pKESEsE9QQxlCk0jps5Is+qFriKOXu9ZiiLItpGnxHuG2lm9KfUiLFceF&#10;Ehtal5Rd0qvVsD1O8/X3drd/+J/znvJPdXhPT1oP+t1qBiJQF/7Df+0vo2GsRvA8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q2YsUAAADcAAAADwAAAAAAAAAA&#10;AAAAAAChAgAAZHJzL2Rvd25yZXYueG1sUEsFBgAAAAAEAAQA+QAAAJMDAAAAAA==&#10;" strokecolor="black [3213]" strokeweight="1pt"/>
                  </v:group>
                </v:group>
                <v:roundrect id="Rounded Rectangle 395" o:spid="_x0000_s1089" style="position:absolute;left:5275;top:10663;width:20269;height:3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7VcUA&#10;AADcAAAADwAAAGRycy9kb3ducmV2LnhtbESPQWvCQBSE74X+h+UVvOnGVsVGV9FCsNdqoXh7ZF+T&#10;aPbtNrsm0V/fLQg9DjPzDbNc96YWLTW+sqxgPEpAEOdWV1wo+DxkwzkIH5A11pZJwZU8rFePD0tM&#10;te34g9p9KESEsE9RQRmCS6X0eUkG/cg64uh928ZgiLIppG6wi3BTy+ckmUmDFceFEh29lZSf9xej&#10;4LTZbnvXdtl1cvxJsq/dzWh3U2rw1G8WIAL14T98b79rBS+v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ntVxQAAANwAAAAPAAAAAAAAAAAAAAAAAJgCAABkcnMv&#10;ZG93bnJldi54bWxQSwUGAAAAAAQABAD1AAAAigMAAAAA&#10;" fillcolor="black [3213]" stroked="f" strokeweight="2pt">
                  <v:fill opacity="13107f"/>
                </v:roundrect>
              </v:group>
            </w:pict>
          </mc:Fallback>
        </mc:AlternateContent>
      </w:r>
      <w:r w:rsidR="000460F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AA7BEA2" wp14:editId="504918AE">
                <wp:simplePos x="0" y="0"/>
                <wp:positionH relativeFrom="column">
                  <wp:posOffset>-3066415</wp:posOffset>
                </wp:positionH>
                <wp:positionV relativeFrom="paragraph">
                  <wp:posOffset>3129915</wp:posOffset>
                </wp:positionV>
                <wp:extent cx="6526530" cy="1811655"/>
                <wp:effectExtent l="0" t="0" r="26670" b="0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30" cy="1811655"/>
                          <a:chOff x="0" y="0"/>
                          <a:chExt cx="6526530" cy="1812173"/>
                        </a:xfrm>
                      </wpg:grpSpPr>
                      <wpg:grpSp>
                        <wpg:cNvPr id="413" name="Group 413"/>
                        <wpg:cNvGrpSpPr/>
                        <wpg:grpSpPr>
                          <a:xfrm>
                            <a:off x="0" y="0"/>
                            <a:ext cx="6526530" cy="1812173"/>
                            <a:chOff x="0" y="-23448"/>
                            <a:chExt cx="6526677" cy="1812487"/>
                          </a:xfrm>
                        </wpg:grpSpPr>
                        <pic:pic xmlns:pic="http://schemas.openxmlformats.org/drawingml/2006/picture">
                          <pic:nvPicPr>
                            <pic:cNvPr id="412" name="Picture 4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7077" y="485237"/>
                              <a:ext cx="3259016" cy="1303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0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23448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A5E" w:rsidRPr="00440A31" w:rsidRDefault="00DB4A5E" w:rsidP="00DB4A5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7" name="Group 407"/>
                          <wpg:cNvGrpSpPr/>
                          <wpg:grpSpPr>
                            <a:xfrm>
                              <a:off x="351693" y="546987"/>
                              <a:ext cx="1110615" cy="701040"/>
                              <a:chOff x="0" y="-906675"/>
                              <a:chExt cx="1110615" cy="701040"/>
                            </a:xfrm>
                          </wpg:grpSpPr>
                          <wps:wsp>
                            <wps:cNvPr id="409" name="Rounded Rectangular Callout 409"/>
                            <wps:cNvSpPr/>
                            <wps:spPr>
                              <a:xfrm>
                                <a:off x="0" y="-906675"/>
                                <a:ext cx="1110615" cy="701040"/>
                              </a:xfrm>
                              <a:prstGeom prst="wedgeRoundRectCallout">
                                <a:avLst>
                                  <a:gd name="adj1" fmla="val 149797"/>
                                  <a:gd name="adj2" fmla="val -76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4A5E" w:rsidRPr="009602DD" w:rsidRDefault="00DB4A5E" w:rsidP="00DB4A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9602D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CLEAN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0" name="Picture 4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7034" y="-837663"/>
                                <a:ext cx="724619" cy="465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11" name="Text Box 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85" y="-854916"/>
                                <a:ext cx="16637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4A5E" w:rsidRPr="00DE429A" w:rsidRDefault="00DB4A5E" w:rsidP="00DB4A5E">
                                  <w:pPr>
                                    <w:jc w:val="center"/>
                                    <w:rPr>
                                      <w:sz w:val="22"/>
                                      <w:vertAlign w:val="subscript"/>
                                    </w:rPr>
                                  </w:pPr>
                                  <w:r w:rsidRPr="00DE429A">
                                    <w:rPr>
                                      <w:sz w:val="22"/>
                                    </w:rPr>
                                    <w:softHyphen/>
                                  </w:r>
                                  <w:r w:rsidRPr="00DE429A">
                                    <w:rPr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5416062" y="558711"/>
                              <a:ext cx="1110615" cy="701040"/>
                              <a:chOff x="0" y="-906674"/>
                              <a:chExt cx="1110615" cy="701040"/>
                            </a:xfrm>
                          </wpg:grpSpPr>
                          <wps:wsp>
                            <wps:cNvPr id="385" name="Rounded Rectangular Callout 385"/>
                            <wps:cNvSpPr/>
                            <wps:spPr>
                              <a:xfrm>
                                <a:off x="0" y="-906674"/>
                                <a:ext cx="1110615" cy="701040"/>
                              </a:xfrm>
                              <a:prstGeom prst="wedgeRoundRectCallout">
                                <a:avLst>
                                  <a:gd name="adj1" fmla="val -150227"/>
                                  <a:gd name="adj2" fmla="val -189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B4A5E" w:rsidRPr="009602DD" w:rsidRDefault="00DB4A5E" w:rsidP="00DB4A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Text Box 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264" y="-863543"/>
                                <a:ext cx="16637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4A5E" w:rsidRPr="00DE429A" w:rsidRDefault="00DB4A5E" w:rsidP="00DB4A5E">
                                  <w:pPr>
                                    <w:jc w:val="center"/>
                                    <w:rPr>
                                      <w:sz w:val="22"/>
                                      <w:vertAlign w:val="subscript"/>
                                    </w:rPr>
                                  </w:pPr>
                                  <w:r w:rsidRPr="00DE429A">
                                    <w:rPr>
                                      <w:sz w:val="22"/>
                                    </w:rPr>
                                    <w:softHyphen/>
                                  </w:r>
                                  <w:r>
                                    <w:rPr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4" name="Picture 3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6045" y="-880796"/>
                                <a:ext cx="612476" cy="5003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39" name="Rounded Rectangle 239"/>
                        <wps:cNvSpPr/>
                        <wps:spPr>
                          <a:xfrm>
                            <a:off x="2274277" y="816775"/>
                            <a:ext cx="2301198" cy="393683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7BEA2" id="Group 497" o:spid="_x0000_s1090" style="position:absolute;margin-left:-241.45pt;margin-top:246.45pt;width:513.9pt;height:142.65pt;z-index:251768832;mso-height-relative:margin" coordsize="65265,18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E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V/8kgAAAAAAAAAp2ZWN0b3JEYXRhYm9vbAEAAAAAUGdQc2VudW0AAAAAUGdQ&#10;cwAAAABQZ1BDAAAAAExlZnRVbnRGI1JsdAAAAAAAAAAAAAAAAFRvcCBVbnRGI1JsdAAAAAAAAAAA&#10;AAAAAFNjbCBVbnRGI1ByY0BZAAAAAAAAOEJJTQPtAAAAAAAQAF/8kgABAAEAX/ySAAEAAT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AAAAAAUmdodGxvbmcAAAG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XvgAA&#10;AAEAAACgAAAAQAAAAeAAAHgAAAAXog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Q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LABuAMBEQACEQEDEQH/3QAEADf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A/mWf9k69c/8Ai/8A/Kd/+Gm/Df37r3X/0dvn4z/78n5p/wAyjq3K/wCUbg7A7A+MfzVw1Zj/&#10;AN3D03VncHxj2R8OttYDJ1FT9pWw9gUPZv8ALt3rXV1LFTzY6LBZTCTRV01XU19Fjfde6P8A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">
                <v:group id="Group 413" o:spid="_x0000_s1091" style="position:absolute;width:65265;height:18121" coordorigin=",-234" coordsize="65266,18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Picture 412" o:spid="_x0000_s1092" type="#_x0000_t75" style="position:absolute;left:18170;top:4852;width:32590;height:1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YnnAAAAA3AAAAA8AAABkcnMvZG93bnJldi54bWxEj82KAjEQhO+C7xBa2Jtm1EVk1iirIHj0&#10;995MejNhk844iTq+/UZY8FhU1VfUYtV5J+7URhtYwXhUgCCugrZsFJxP2+EcREzIGl1gUvCkCKtl&#10;v7fAUocHH+h+TEZkCMcSFdQpNaWUsarJYxyFhjh7P6H1mLJsjdQtPjLcOzkpipn0aDkv1NjQpqbq&#10;93jzCuShubipvTLfXGHsfj2TT4NKfQy67y8Qibr0Dv+3d1rB53gCrzP5CM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5iecAAAADcAAAADwAAAAAAAAAAAAAAAACfAgAA&#10;ZHJzL2Rvd25yZXYueG1sUEsFBgAAAAAEAAQA9wAAAIwDAAAAAA==&#10;">
                    <v:imagedata r:id="rId47" o:title=""/>
                    <v:path arrowok="t"/>
                  </v:shape>
                  <v:shape id="Text Box 250" o:spid="_x0000_s1093" type="#_x0000_t202" style="position:absolute;top:-234;width:3048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76vMMA&#10;AADcAAAADwAAAGRycy9kb3ducmV2LnhtbESPwWrCQBCG7wXfYZlCL6FuVNpK6ioSKHoTrXgesmMS&#10;zM6G7MbEt3cOhR6Hf/5v5lttRteoO3Wh9mxgNk1BERfe1lwaOP/+vC9BhYhssfFMBh4UYLOevKww&#10;s37gI91PsVQC4ZChgSrGNtM6FBU5DFPfEkt29Z3DKGNXatvhIHDX6HmafmqHNcuFClvKKypup94J&#10;ZfjaJbPd4tLckj7meEhyHXpj3l7H7TeoSGP8X/5r762B+Ye8LzIi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76vMMAAADcAAAADwAAAAAAAAAAAAAAAACYAgAAZHJzL2Rv&#10;d25yZXYueG1sUEsFBgAAAAAEAAQA9QAAAIgDAAAAAA==&#10;" fillcolor="#bfbfbf">
                    <v:textbox>
                      <w:txbxContent>
                        <w:p w:rsidR="00DB4A5E" w:rsidRPr="00440A31" w:rsidRDefault="00DB4A5E" w:rsidP="00DB4A5E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407" o:spid="_x0000_s1094" style="position:absolute;left:3516;top:5469;width:11107;height:7011" coordorigin=",-9066" coordsize="11106,7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shape id="Rounded Rectangular Callout 409" o:spid="_x0000_s1095" type="#_x0000_t62" style="position:absolute;top:-9066;width:11106;height:701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YCcMA&#10;AADcAAAADwAAAGRycy9kb3ducmV2LnhtbESPQWsCMRSE7wX/Q3iCt5pVpF1XoyyKpUerHvT22Dw3&#10;i5uXJYm6/fdNodDjMDPfMMt1b1vxIB8axwom4wwEceV0w7WC03H3moMIEVlj65gUfFOA9WrwssRC&#10;uyd/0eMQa5EgHApUYGLsCilDZchiGLuOOHlX5y3GJH0ttcdngttWTrPsTVpsOC0Y7GhjqLod7lZB&#10;c8bNVpZmfzxf3sv5xz73F8yVGg37cgEiUh//w3/tT61gls3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YCcMAAADcAAAADwAAAAAAAAAAAAAAAACYAgAAZHJzL2Rv&#10;d25yZXYueG1sUEsFBgAAAAAEAAQA9QAAAIgDAAAAAA==&#10;" adj="43156,10634" fillcolor="white [3212]" strokecolor="black [3213]" strokeweight="1pt">
                      <v:textbox inset=",,,0">
                        <w:txbxContent>
                          <w:p w:rsidR="00DB4A5E" w:rsidRPr="009602DD" w:rsidRDefault="00DB4A5E" w:rsidP="00DB4A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02D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CLEAN</w:t>
                            </w:r>
                          </w:p>
                        </w:txbxContent>
                      </v:textbox>
                    </v:shape>
                    <v:shape id="Picture 410" o:spid="_x0000_s1096" type="#_x0000_t75" style="position:absolute;left:2070;top:-8376;width:7246;height:4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uCfDAAAA3AAAAA8AAABkcnMvZG93bnJldi54bWxET1trwjAUfhf2H8IZ+GZTqw6pxjLGhLkh&#10;wyvs7dCcNWXNSWky7f798iD4+PHdl0VvG3GhzteOFYyTFARx6XTNlYLjYT2ag/ABWWPjmBT8kYdi&#10;9TBYYq7dlXd02YdKxBD2OSowIbS5lL40ZNEnriWO3LfrLIYIu0rqDq8x3DYyS9MnabHm2GCwpRdD&#10;5c/+1yr4mn1+nF8nm9O0Ok+2G36fmcy3Sg0f++cFiEB9uItv7jetYDqO8+OZe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a4J8MAAADcAAAADwAAAAAAAAAAAAAAAACf&#10;AgAAZHJzL2Rvd25yZXYueG1sUEsFBgAAAAAEAAQA9wAAAI8DAAAAAA==&#10;">
                      <v:imagedata r:id="rId34" o:title=""/>
                      <v:path arrowok="t"/>
                    </v:shape>
                    <v:shape id="Text Box 411" o:spid="_x0000_s1097" type="#_x0000_t202" style="position:absolute;left:603;top:-8549;width:1664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PEsQA&#10;AADcAAAADwAAAGRycy9kb3ducmV2LnhtbESPQWvCQBSE70L/w/IKXkQ3SWORmI0UQeihhxr7A57Z&#10;5yaYfRuyW03/fbdQ8DjMzDdMuZtsL240+s6xgnSVgCBunO7YKPg6HZYbED4ga+wdk4If8rCrnmYl&#10;Ftrd+Ui3OhgRIewLVNCGMBRS+qYli37lBuLoXdxoMUQ5GqlHvEe47WWWJK/SYsdxocWB9i011/rb&#10;KpCL7OVs1lPj95+17xObZx8mV2r+PL1tQQSawiP8337XCvI0hb8z8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jxLEAAAA3AAAAA8AAAAAAAAAAAAAAAAAmAIAAGRycy9k&#10;b3ducmV2LnhtbFBLBQYAAAAABAAEAPUAAACJAwAAAAA=&#10;" fillcolor="#bfbfbf">
                      <v:textbox inset="0,0,0,0">
                        <w:txbxContent>
                          <w:p w:rsidR="00DB4A5E" w:rsidRPr="00DE429A" w:rsidRDefault="00DB4A5E" w:rsidP="00DB4A5E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 w:rsidRPr="00DE429A">
                              <w:rPr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" o:spid="_x0000_s1098" style="position:absolute;left:54160;top:5587;width:11106;height:7010" coordorigin=",-9066" coordsize="11106,7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Rounded Rectangular Callout 385" o:spid="_x0000_s1099" type="#_x0000_t62" style="position:absolute;top:-9066;width:11106;height:701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5g8UA&#10;AADcAAAADwAAAGRycy9kb3ducmV2LnhtbESP3WrCQBSE7wXfYTkF7+qm/pQYXUUEQduL0rQPcMie&#10;ZoPZsyG7xujTdwXBy2FmvmFWm97WoqPWV44VvI0TEMSF0xWXCn5/9q8pCB+QNdaOScGVPGzWw8EK&#10;M+0u/E1dHkoRIewzVGBCaDIpfWHIoh+7hjh6f661GKJsS6lbvES4reUkSd6lxYrjgsGGdoaKU362&#10;Cj6aql/Ut/A1M/PPmdmd5SI9dkqNXvrtEkSgPjzDj/ZBK5imc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/mDxQAAANwAAAAPAAAAAAAAAAAAAAAAAJgCAABkcnMv&#10;ZG93bnJldi54bWxQSwUGAAAAAAQABAD1AAAAigMAAAAA&#10;" adj="-21649,10391" fillcolor="white [3212]" strokecolor="black [3213]" strokeweight="1pt">
                      <v:textbox inset=",,,0">
                        <w:txbxContent>
                          <w:p w:rsidR="00DB4A5E" w:rsidRPr="009602DD" w:rsidRDefault="00DB4A5E" w:rsidP="00DB4A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v:textbox>
                    </v:shape>
                    <v:shape id="Text Box 386" o:spid="_x0000_s1100" type="#_x0000_t202" style="position:absolute;left:862;top:-8635;width:1664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PhMUA&#10;AADcAAAADwAAAGRycy9kb3ducmV2LnhtbESPwWrDMBBE74H+g9hCL6GR4yQmuFFMMBRy6KFx+gFb&#10;ayubWitjqbb791GhkOMwM2+YQzHbTow0+NaxgvUqAUFcO92yUfBxfX3eg/ABWWPnmBT8kofi+LA4&#10;YK7dxBcaq2BEhLDPUUETQp9L6euGLPqV64mj9+UGiyHKwUg94BThtpNpkmTSYstxocGeyobq7+rH&#10;KpDLdPNpdnPty/fKd4ndpm9mq9TT43x6ARFoDvfwf/usFWz2G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E+ExQAAANwAAAAPAAAAAAAAAAAAAAAAAJgCAABkcnMv&#10;ZG93bnJldi54bWxQSwUGAAAAAAQABAD1AAAAigMAAAAA&#10;" fillcolor="#bfbfbf">
                      <v:textbox inset="0,0,0,0">
                        <w:txbxContent>
                          <w:p w:rsidR="00DB4A5E" w:rsidRPr="00DE429A" w:rsidRDefault="00DB4A5E" w:rsidP="00DB4A5E">
                            <w:pPr>
                              <w:jc w:val="center"/>
                              <w:rPr>
                                <w:sz w:val="22"/>
                                <w:vertAlign w:val="subscript"/>
                              </w:rPr>
                            </w:pPr>
                            <w:r w:rsidRPr="00DE429A">
                              <w:rPr>
                                <w:sz w:val="22"/>
                              </w:rPr>
                              <w:softHyphen/>
                            </w: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Picture 384" o:spid="_x0000_s1101" type="#_x0000_t75" style="position:absolute;left:2760;top:-8807;width:6125;height: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VfQjHAAAA3AAAAA8AAABkcnMvZG93bnJldi54bWxEj09rwkAUxO8Fv8PyBC+lbqoiaeoq1j+g&#10;4KFNW+jxkX3NBrNvQ3bV9Nt3BcHjMDO/YWaLztbiTK2vHCt4HiYgiAunKy4VfH1un1IQPiBrrB2T&#10;gj/ysJj3HmaYaXfhDzrnoRQRwj5DBSaEJpPSF4Ys+qFriKP361qLIcq2lLrFS4TbWo6SZCotVhwX&#10;DDa0MlQc85NVsM7zl0dKN8W0+n43+7B9Gx9+jFKDfrd8BRGoC/fwrb3TCsbpBK5n4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VfQjHAAAA3AAAAA8AAAAAAAAAAAAA&#10;AAAAnwIAAGRycy9kb3ducmV2LnhtbFBLBQYAAAAABAAEAPcAAACTAwAAAAA=&#10;">
                      <v:imagedata r:id="rId37" o:title=""/>
                      <v:path arrowok="t"/>
                    </v:shape>
                  </v:group>
                </v:group>
                <v:roundrect id="Rounded Rectangle 239" o:spid="_x0000_s1102" style="position:absolute;left:22742;top:8167;width:23012;height:3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h98UA&#10;AADcAAAADwAAAGRycy9kb3ducmV2LnhtbESPQWvCQBSE70L/w/IKvTUbbZEaXUWF0F7VQuntkX1N&#10;UrNv1+w2if56Vyh4HGbmG2axGkwjOmp9bVnBOElBEBdW11wq+Dzkz28gfEDW2FgmBWfysFo+jBaY&#10;advzjrp9KEWEsM9QQRWCy6T0RUUGfWIdcfR+bGswRNmWUrfYR7hp5CRNp9JgzXGhQkfbiorj/s8o&#10;+F1vNoPr+vz8+n1K86/3i9HuotTT47Cegwg0hHv4v/2hFUxeZ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CH3xQAAANwAAAAPAAAAAAAAAAAAAAAAAJgCAABkcnMv&#10;ZG93bnJldi54bWxQSwUGAAAAAAQABAD1AAAAigMAAAAA&#10;" fillcolor="black [3213]" stroked="f" strokeweight="2pt">
                  <v:fill opacity="13107f"/>
                </v:roundrect>
              </v:group>
            </w:pict>
          </mc:Fallback>
        </mc:AlternateContent>
      </w:r>
      <w:r w:rsidR="00DB4A5E">
        <w:br w:type="page"/>
      </w:r>
      <w:r w:rsidR="004D457A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-3255579</wp:posOffset>
                </wp:positionH>
                <wp:positionV relativeFrom="paragraph">
                  <wp:posOffset>5806440</wp:posOffset>
                </wp:positionV>
                <wp:extent cx="6492240" cy="2544730"/>
                <wp:effectExtent l="0" t="19050" r="22860" b="8255"/>
                <wp:wrapNone/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544730"/>
                          <a:chOff x="0" y="0"/>
                          <a:chExt cx="6492240" cy="2544730"/>
                        </a:xfrm>
                      </wpg:grpSpPr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269" y="370490"/>
                            <a:ext cx="2495499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8" name="Group 468"/>
                        <wpg:cNvGrpSpPr/>
                        <wpg:grpSpPr>
                          <a:xfrm>
                            <a:off x="0" y="0"/>
                            <a:ext cx="6492240" cy="2528161"/>
                            <a:chOff x="0" y="0"/>
                            <a:chExt cx="6492240" cy="2528161"/>
                          </a:xfrm>
                        </wpg:grpSpPr>
                        <wpg:grpSp>
                          <wpg:cNvPr id="454" name="Group 454"/>
                          <wpg:cNvGrpSpPr/>
                          <wpg:grpSpPr>
                            <a:xfrm>
                              <a:off x="0" y="110359"/>
                              <a:ext cx="6098149" cy="2417802"/>
                              <a:chOff x="0" y="0"/>
                              <a:chExt cx="6098149" cy="2417802"/>
                            </a:xfrm>
                          </wpg:grpSpPr>
                          <wpg:grpSp>
                            <wpg:cNvPr id="455" name="Group 455"/>
                            <wpg:cNvGrpSpPr/>
                            <wpg:grpSpPr>
                              <a:xfrm>
                                <a:off x="0" y="0"/>
                                <a:ext cx="6098149" cy="2417802"/>
                                <a:chOff x="11723" y="0"/>
                                <a:chExt cx="6098149" cy="2417802"/>
                              </a:xfrm>
                            </wpg:grpSpPr>
                            <wps:wsp>
                              <wps:cNvPr id="456" name="Text Box 4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23" y="13383"/>
                                  <a:ext cx="299720" cy="341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81974" w:rsidRPr="00440A31" w:rsidRDefault="00281974" w:rsidP="0028197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440A31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7" name="Group 457"/>
                              <wpg:cNvGrpSpPr/>
                              <wpg:grpSpPr>
                                <a:xfrm>
                                  <a:off x="351692" y="0"/>
                                  <a:ext cx="5758180" cy="2417802"/>
                                  <a:chOff x="0" y="0"/>
                                  <a:chExt cx="5834429" cy="24501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Picture 45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5780" y="246185"/>
                                    <a:ext cx="2535086" cy="22039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60" name="Rounded Rectangular Callout 460"/>
                                <wps:cNvSpPr/>
                                <wps:spPr>
                                  <a:xfrm>
                                    <a:off x="0" y="0"/>
                                    <a:ext cx="828675" cy="575945"/>
                                  </a:xfrm>
                                  <a:prstGeom prst="wedgeRoundRectCallout">
                                    <a:avLst>
                                      <a:gd name="adj1" fmla="val 195901"/>
                                      <a:gd name="adj2" fmla="val 16238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Pr="004E280E" w:rsidRDefault="00281974" w:rsidP="00281974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SQUEEGE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Rounded Rectangular Callout 461"/>
                                <wps:cNvSpPr/>
                                <wps:spPr>
                                  <a:xfrm flipH="1">
                                    <a:off x="5005754" y="0"/>
                                    <a:ext cx="828675" cy="575945"/>
                                  </a:xfrm>
                                  <a:prstGeom prst="wedgeRoundRectCallout">
                                    <a:avLst>
                                      <a:gd name="adj1" fmla="val 195901"/>
                                      <a:gd name="adj2" fmla="val 16238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Default="00281974" w:rsidP="00281974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:rsidR="00281974" w:rsidRPr="004E280E" w:rsidRDefault="00281974" w:rsidP="00281974">
                                      <w:pPr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16"/>
                                          <w:szCs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SQUEEGE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62" name="Group 462"/>
                                <wpg:cNvGrpSpPr/>
                                <wpg:grpSpPr>
                                  <a:xfrm>
                                    <a:off x="2579077" y="1629508"/>
                                    <a:ext cx="654685" cy="627380"/>
                                    <a:chOff x="0" y="0"/>
                                    <a:chExt cx="655093" cy="62779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63" name="Picture 4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093" cy="627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464" name="Straight Connector 464"/>
                                  <wps:cNvCnPr/>
                                  <wps:spPr>
                                    <a:xfrm>
                                      <a:off x="61415" y="13647"/>
                                      <a:ext cx="524510" cy="59626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5" name="Straight Connector 465"/>
                                  <wps:cNvCnPr/>
                                  <wps:spPr>
                                    <a:xfrm flipH="1">
                                      <a:off x="68239" y="13647"/>
                                      <a:ext cx="524510" cy="59626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466" name="Picture 4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8923" y="35169"/>
                                <a:ext cx="574431" cy="3634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7" name="Picture 4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04339" y="35169"/>
                                <a:ext cx="574430" cy="3634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472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49224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70" o:spid="_x0000_s1103" style="position:absolute;margin-left:-256.35pt;margin-top:457.2pt;width:511.2pt;height:200.35pt;z-index:251795456" coordsize="64922,2544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I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DhCSU0D&#10;7QAAAAAAEABgAAAAAQABAGAAAAABAAE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F7AAABtAAAAAcAZgBpAGcAIAA2AC0AMQAAAAEAAAAAAAAAAAAAAAAAAAAAAAAAAQAAAAAA&#10;AAAAAAABtAAAAXsAAAAAAAAAAAAAAAAAAAAAAQAAAAAAAAAAAAAAAAAAAAAAAAAQAAAAAQAAAAAA&#10;AG51bGwAAAACAAAABmJvdW5kc09iamMAAAABAAAAAAAAUmN0MQAAAAQAAAAAVG9wIGxvbmcAAAAA&#10;AAAAAExlZnRsb25nAAAAAAAAAABCdG9tbG9uZwAAAXsAAAAAUmdodGxvbmcAAAG0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F7AAAAAFJnaHRsb25nAAABt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IzoAAAABAAAAoAAAAIsAAAHgAAEEoAAAIx4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I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XsBtAMBEQACEQEDEQH/3QAEADf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i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WAAAAAAAAAAAAAp2ZWN0b3JEYXRhYm9vbAEAAAAAUGdQc2VudW0AAAAAUGdQcwAAAABQZ1BDAAAA&#10;AExlZnRVbnRGI1JsdAAAAAAAAAAAAAAAAFRvcCBVbnRGI1JsdAAAAAAAAAAAAAAAAFNjbCBVbnRG&#10;I1ByY0BZAAAAAAAAOEJJTQPtAAAAAAAQAGAAAAABAAEAYAAAAAEAAT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XsAAAAAUmdodGxvbmcAAAGz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LgAAAAEAAACgAAAAiwAAAeAA&#10;AQSgAAAjEg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i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BewGzAwERAAIRAQMRAf/dAAQAN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">
                <v:shape id="Picture 469" o:spid="_x0000_s1104" type="#_x0000_t75" style="position:absolute;left:36292;top:3704;width:24955;height:2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nWDEAAAA3AAAAA8AAABkcnMvZG93bnJldi54bWxEj0GLwjAUhO8L/ofwBG9rqlRxq1FUEDyI&#10;sHVZ2NuzebbV5qU0Ueu/N8KCx2FmvmFmi9ZU4kaNKy0rGPQjEMSZ1SXnCn4Om88JCOeRNVaWScGD&#10;HCzmnY8ZJtre+Ztuqc9FgLBLUEHhfZ1I6bKCDLq+rYmDd7KNQR9kk0vd4D3ATSWHUTSWBksOCwXW&#10;tC4ou6RXo2Cvj/4xsKt4dWnd7186Osd6d1Cq122XUxCeWv8O/7e3WkE8/oLXmX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snWDEAAAA3AAAAA8AAAAAAAAAAAAAAAAA&#10;nwIAAGRycy9kb3ducmV2LnhtbFBLBQYAAAAABAAEAPcAAACQAwAAAAA=&#10;">
                  <v:imagedata r:id="rId52" o:title=""/>
                  <v:path arrowok="t"/>
                </v:shape>
                <v:group id="Group 468" o:spid="_x0000_s1105" style="position:absolute;width:64922;height:25281" coordsize="64922,25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group id="Group 454" o:spid="_x0000_s1106" style="position:absolute;top:1103;width:60981;height:24178" coordsize="60981,24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<v:group id="Group 455" o:spid="_x0000_s1107" style="position:absolute;width:60981;height:24178" coordorigin="117" coordsize="60981,24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<v:shape id="Text Box 456" o:spid="_x0000_s1108" type="#_x0000_t202" style="position:absolute;left:117;top:133;width:2997;height:3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Fq8QA&#10;AADcAAAADwAAAGRycy9kb3ducmV2LnhtbESPQWuDQBSE74H+h+UVcpG4pk3TYl1DEUJ6C01Lzg/3&#10;VUX3rbhrNP8+WyjkOMzMN0y2m00nLjS4xrKCdZyAIC6tbrhS8PO9X72BcB5ZY2eZFFzJwS5/WGSY&#10;ajvxF11OvhIBwi5FBbX3fSqlK2sy6GLbEwfv1w4GfZBDJfWAU4CbTj4lyVYabDgs1NhTUVPZnkYT&#10;KNPrIVofns9dG42+wGNUSDcqtXycP95BeJr9Pfzf/tQKNi9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BavEAAAA3AAAAA8AAAAAAAAAAAAAAAAAmAIAAGRycy9k&#10;b3ducmV2LnhtbFBLBQYAAAAABAAEAPUAAACJAwAAAAA=&#10;" fillcolor="#bfbfbf">
                        <v:textbox>
                          <w:txbxContent>
                            <w:p w:rsidR="00281974" w:rsidRPr="00440A31" w:rsidRDefault="00281974" w:rsidP="00281974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group id="Group 457" o:spid="_x0000_s1109" style="position:absolute;left:3516;width:57582;height:24178" coordsize="58344,24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shape id="Picture 459" o:spid="_x0000_s1110" type="#_x0000_t75" style="position:absolute;left:1157;top:2461;width:25351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8yXTGAAAA3AAAAA8AAABkcnMvZG93bnJldi54bWxEj81uwjAQhO+VeAdrkbhU4EALgoBB/REV&#10;HAk8wCpekkC8DrGbpDx9jVSpx9HMfKNZbTpTioZqV1hWMB5FIIhTqwvOFJyO2+EchPPIGkvLpOCH&#10;HGzWvacVxtq2fKAm8ZkIEHYxKsi9r2IpXZqTQTeyFXHwzrY26IOsM6lrbAPclHISRTNpsOCwkGNF&#10;Hzml1+TbKLjdvnazlzY9XT+T5pn32/tl/n5XatDv3pYgPHX+P/zX3mkFr9MFPM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zJdMYAAADcAAAADwAAAAAAAAAAAAAA&#10;AACfAgAAZHJzL2Rvd25yZXYueG1sUEsFBgAAAAAEAAQA9wAAAJIDAAAAAA==&#10;">
                          <v:imagedata r:id="rId53" o:title=""/>
                          <v:path arrowok="t"/>
                        </v:shape>
                        <v:shape id="Rounded Rectangular Callout 460" o:spid="_x0000_s1111" type="#_x0000_t62" style="position:absolute;width:8286;height:575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218AA&#10;AADcAAAADwAAAGRycy9kb3ducmV2LnhtbERPy4rCMBTdC/MP4Q6401SRKJ1GkcKALlxYxdlemtsH&#10;NjelyWj9+8liwOXhvLPdaDvxoMG3jjUs5gkI4tKZlmsN18v3bAPCB2SDnWPS8CIPu+3HJMPUuCef&#10;6VGEWsQQ9ilqaELoUyl92ZBFP3c9ceQqN1gMEQ61NAM+Y7jt5DJJlLTYcmxosKe8ofJe/FoN6+6n&#10;ylfH4/J12rOyxUnl401pPf0c918gAo3hLf53H4yGlYrz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0218AAAADcAAAADwAAAAAAAAAAAAAAAACYAgAAZHJzL2Rvd25y&#10;ZXYueG1sUEsFBgAAAAAEAAQA9QAAAIUDAAAAAA==&#10;" adj="53115,45875" fillcolor="white [3212]" strokecolor="black [3213]" strokeweight="1pt">
                          <v:textbox inset=",0,,0">
                            <w:txbxContent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Pr="004E280E" w:rsidRDefault="00281974" w:rsidP="0028197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SQUEEGE</w:t>
                                </w:r>
                              </w:p>
                            </w:txbxContent>
                          </v:textbox>
                        </v:shape>
                        <v:shape id="Rounded Rectangular Callout 461" o:spid="_x0000_s1112" type="#_x0000_t62" style="position:absolute;left:50057;width:8287;height:5759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BCcQA&#10;AADcAAAADwAAAGRycy9kb3ducmV2LnhtbESP0WrCQBRE3wv+w3IF3+rGYqWmbkQsgoJQYvsB1+xt&#10;NjF7N2RXE/++KxT6OMzMGWa1HmwjbtT5yrGC2TQBQVw4XXGp4Ptr9/wGwgdkjY1jUnAnD+ts9LTC&#10;VLuec7qdQikihH2KCkwIbSqlLwxZ9FPXEkfvx3UWQ5RdKXWHfYTbRr4kyUJarDguGGxpa6i4nK5W&#10;wabmNu+PnwarQ/3xekjy8zIYpSbjYfMOItAQ/sN/7b1WMF/M4HE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wQnEAAAA3AAAAA8AAAAAAAAAAAAAAAAAmAIAAGRycy9k&#10;b3ducmV2LnhtbFBLBQYAAAAABAAEAPUAAACJAwAAAAA=&#10;" adj="53115,45875" fillcolor="white [3212]" strokecolor="black [3213]" strokeweight="1pt">
                          <v:textbox inset=",0,,0">
                            <w:txbxContent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Default="00281974" w:rsidP="0028197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281974" w:rsidRPr="004E280E" w:rsidRDefault="00281974" w:rsidP="0028197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SQUEEGE</w:t>
                                </w:r>
                              </w:p>
                            </w:txbxContent>
                          </v:textbox>
                        </v:shape>
                        <v:group id="Group 462" o:spid="_x0000_s1113" style="position:absolute;left:25790;top:16295;width:6547;height:6273" coordsize="6550,6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<v:shape id="Picture 463" o:spid="_x0000_s1114" type="#_x0000_t75" style="position:absolute;width:6550;height:6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36LHAAAA3AAAAA8AAABkcnMvZG93bnJldi54bWxEj91qAjEUhO8LvkM4BW+KZrWishpFuihK&#10;S8EfvD5sTnfXJifLJur27ZuC0MthZr5h5svWGnGjxleOFQz6CQji3OmKCwWn47o3BeEDskbjmBT8&#10;kIflovM0x1S7O+/pdgiFiBD2KSooQ6hTKX1ekkXfdzVx9L5cYzFE2RRSN3iPcGvkMEnG0mLFcaHE&#10;mt5Kyr8PV6tAjl7MZTcZbM/DjVm9f35kWTY5KtV9blczEIHa8B9+tLdawWj8Cn9n4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kO36LHAAAA3AAAAA8AAAAAAAAAAAAA&#10;AAAAnwIAAGRycy9kb3ducmV2LnhtbFBLBQYAAAAABAAEAPcAAACTAwAAAAA=&#10;" stroked="t" strokecolor="black [3213]">
                            <v:imagedata r:id="rId54" o:title=""/>
                            <v:path arrowok="t"/>
                          </v:shape>
                          <v:line id="Straight Connector 464" o:spid="_x0000_s1115" style="position:absolute;visibility:visible;mso-wrap-style:square" from="614,136" to="5859,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xB9MMAAADcAAAADwAAAGRycy9kb3ducmV2LnhtbESPQYvCMBSE78L+h/CEvWnqIrp0jbII&#10;BUFUrB72+GieTbF5KU2s3X9vBMHjMDPfMItVb2vRUesrxwom4wQEceF0xaWC8ykbfYPwAVlj7ZgU&#10;/JOH1fJjsMBUuzsfqctDKSKEfYoKTAhNKqUvDFn0Y9cQR+/iWoshyraUusV7hNtafiXJTFqsOC4Y&#10;bGhtqLjmN6ug/CNtt+fNYd7tusv1sM6SvcmU+hz2vz8gAvXhHX61N1rBdDa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cQfTDAAAA3AAAAA8AAAAAAAAAAAAA&#10;AAAAoQIAAGRycy9kb3ducmV2LnhtbFBLBQYAAAAABAAEAPkAAACRAwAAAAA=&#10;" strokecolor="black [3213]" strokeweight="2.25pt"/>
                          <v:line id="Straight Connector 465" o:spid="_x0000_s1116" style="position:absolute;flip:x;visibility:visible;mso-wrap-style:square" from="682,136" to="5927,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88+8cAAADcAAAADwAAAGRycy9kb3ducmV2LnhtbESPT2vCQBTE7wW/w/IK3upGsUGiq/gH&#10;UWgR1Pbg7ZF9TYLZtzG7muindwuFHoeZ+Q0zmbWmFDeqXWFZQb8XgSBOrS44U/B1XL+NQDiPrLG0&#10;TAru5GA27bxMMNG24T3dDj4TAcIuQQW591UipUtzMuh6tiIO3o+tDfog60zqGpsAN6UcRFEsDRYc&#10;FnKsaJlTej5cjQKsPh9pfNnMt3dzbhanTf9jt/pWqvvazscgPLX+P/zX3moFw/gd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jzz7xwAAANwAAAAPAAAAAAAA&#10;AAAAAAAAAKECAABkcnMvZG93bnJldi54bWxQSwUGAAAAAAQABAD5AAAAlQMAAAAA&#10;" strokecolor="black [3213]" strokeweight="2.25pt"/>
                        </v:group>
                      </v:group>
                    </v:group>
                    <v:shape id="Picture 466" o:spid="_x0000_s1117" type="#_x0000_t75" style="position:absolute;left:4689;top:351;width:5744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5//BAAAA3AAAAA8AAABkcnMvZG93bnJldi54bWxEj80KwjAQhO+C7xBW8KapIkWqUURQPAji&#10;D+Jxbda22GxKE7W+vREEj8PMfMNM540pxZNqV1hWMOhHIIhTqwvOFJyOq94YhPPIGkvLpOBNDuaz&#10;dmuKibYv3tPz4DMRIOwSVJB7XyVSujQng65vK+Lg3Wxt0AdZZ1LX+ApwU8phFMXSYMFhIceKljml&#10;98PDKIjv53TFY3nbXYrLlXaP7Xq7cEp1O81iAsJT4//hX3ujFYziGL5nwhGQs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S5//BAAAA3AAAAA8AAAAAAAAAAAAAAAAAnwIA&#10;AGRycy9kb3ducmV2LnhtbFBLBQYAAAAABAAEAPcAAACNAwAAAAA=&#10;">
                      <v:imagedata r:id="rId55" o:title=""/>
                      <v:path arrowok="t"/>
                    </v:shape>
                    <v:shape id="Picture 467" o:spid="_x0000_s1118" type="#_x0000_t75" style="position:absolute;left:54043;top:351;width:5744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QmTEAAAA3AAAAA8AAABkcnMvZG93bnJldi54bWxEj0+LwjAUxO/CfofwBG+aKkstXaPIQmUP&#10;gvgH8fi2ebbF5qU0qdZvv1kQPA4z8xtmsepNLe7UusqygukkAkGcW11xoeB0zMYJCOeRNdaWScGT&#10;HKyWH4MFpto+eE/3gy9EgLBLUUHpfZNK6fKSDLqJbYiDd7WtQR9kW0jd4iPATS1nURRLgxWHhRIb&#10;+i4pvx06oyC+nfOME3ndXarLL+267Wa7dkqNhv36C4Sn3r/Dr/aPVvAZz+H/TDg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eQmTEAAAA3AAAAA8AAAAAAAAAAAAAAAAA&#10;nwIAAGRycy9kb3ducmV2LnhtbFBLBQYAAAAABAAEAPcAAACQAwAAAAA=&#10;">
                      <v:imagedata r:id="rId55" o:title=""/>
                      <v:path arrowok="t"/>
                    </v:shape>
                  </v:group>
                  <v:line id="Line 3" o:spid="_x0000_s1119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bNysQAAADcAAAADwAAAGRycy9kb3ducmV2LnhtbESPT2sCMRTE74LfIbyCN83Wllq2G0UL&#10;godeXEU8PpK3f3DzsiRR1376plDocZiZ3zDFarCduJEPrWMFz7MMBLF2puVawfGwnb6DCBHZYOeY&#10;FDwowGo5HhWYG3fnPd3KWIsE4ZCjgibGPpcy6IYshpnriZNXOW8xJulraTzeE9x2cp5lb9Jiy2mh&#10;wZ4+G9KX8moVlDtdue8XfzmdN19ab9HvsfVKTZ6G9QeISEP8D/+1d0bB62IOv2fS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s3KxAAAANwAAAAPAAAAAAAAAAAA&#10;AAAAAKECAABkcnMvZG93bnJldi54bWxQSwUGAAAAAAQABAD5AAAAkgMAAAAA&#10;" strokeweight="3pt"/>
                </v:group>
              </v:group>
            </w:pict>
          </mc:Fallback>
        </mc:AlternateContent>
      </w:r>
      <w:r w:rsidR="00D13EDA">
        <w:rPr>
          <w:b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02FE8AA" wp14:editId="38FD8857">
                <wp:simplePos x="0" y="0"/>
                <wp:positionH relativeFrom="column">
                  <wp:posOffset>-3255579</wp:posOffset>
                </wp:positionH>
                <wp:positionV relativeFrom="paragraph">
                  <wp:posOffset>2803109</wp:posOffset>
                </wp:positionV>
                <wp:extent cx="6492240" cy="2822206"/>
                <wp:effectExtent l="0" t="19050" r="2286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822206"/>
                          <a:chOff x="0" y="0"/>
                          <a:chExt cx="6492240" cy="282220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15765" y="149772"/>
                            <a:ext cx="6230056" cy="2672434"/>
                            <a:chOff x="-152400" y="-11783"/>
                            <a:chExt cx="6230056" cy="2672434"/>
                          </a:xfrm>
                        </wpg:grpSpPr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2400" y="-11783"/>
                              <a:ext cx="304800" cy="34734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3EDA" w:rsidRPr="00440A31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</w:rPr>
                                </w:pPr>
                                <w:r w:rsidRPr="00440A31">
                                  <w:rPr>
                                    <w:rFonts w:ascii="Arial" w:hAnsi="Arial" w:cs="Arial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317466" y="0"/>
                              <a:ext cx="5760190" cy="2660651"/>
                              <a:chOff x="-421110" y="0"/>
                              <a:chExt cx="5760494" cy="2661139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5108" y="355396"/>
                                <a:ext cx="4624276" cy="18561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" name="Oval 31"/>
                            <wps:cNvSpPr/>
                            <wps:spPr>
                              <a:xfrm>
                                <a:off x="2871365" y="617812"/>
                                <a:ext cx="314793" cy="314794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8" name="Rounded Rectangular Callout 448"/>
                            <wps:cNvSpPr/>
                            <wps:spPr>
                              <a:xfrm>
                                <a:off x="0" y="0"/>
                                <a:ext cx="529590" cy="895350"/>
                              </a:xfrm>
                              <a:prstGeom prst="wedgeRoundRectCallout">
                                <a:avLst>
                                  <a:gd name="adj1" fmla="val 521427"/>
                                  <a:gd name="adj2" fmla="val 556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3EDA" w:rsidRDefault="00D13EDA" w:rsidP="00D13E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13EDA" w:rsidRDefault="00D13EDA" w:rsidP="00D13E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13EDA" w:rsidRDefault="00D13EDA" w:rsidP="00D13E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13EDA" w:rsidRPr="004E280E" w:rsidRDefault="00D13EDA" w:rsidP="00D13E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80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ALIGN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9" name="Picture 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46892" y="222738"/>
                                <a:ext cx="633046" cy="328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50" name="Straight Arrow Connector 450"/>
                            <wps:cNvCnPr/>
                            <wps:spPr>
                              <a:xfrm rot="5400000">
                                <a:off x="257908" y="304799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51" name="Picture 4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21110" y="1535723"/>
                                <a:ext cx="1125416" cy="1125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2" name="Straight Connector 452"/>
                            <wps:cNvCnPr>
                              <a:stCxn id="31" idx="3"/>
                            </wps:cNvCnPr>
                            <wps:spPr>
                              <a:xfrm flipH="1">
                                <a:off x="559504" y="886407"/>
                                <a:ext cx="2357961" cy="85210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7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FE8AA" id="Group 453" o:spid="_x0000_s1120" style="position:absolute;margin-left:-256.35pt;margin-top:220.7pt;width:511.2pt;height:222.2pt;z-index:251747328;mso-height-relative:margin" coordsize="64922,282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f/JIAAAAAAAAAKdmVjdG9yRGF0YWJvb2wB&#10;AAAAAFBnUHNlbnVtAAAAAFBnUHMAAAAAUGdQQwAAAABMZWZ0VW50RiNSbHQAAAAAAAAAAAAAAABU&#10;b3AgVW50RiNSbHQAAAAAAAAAAAAAAABTY2wgVW50RiNQcmNAWQAAAAAAADhCSU0D7QAAAAAAEABf&#10;/JIAAQABAF/8kgABAAE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FvAAAA&#10;AFJnaHRsb25nAAADk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F/oAAAABAAAAoAAAAEAAAAHgAAB4AAAAF94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E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FvA5IDAREA&#10;AhEBAxEB/90ABABz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AB0&#10;/wDKr44/IDfffXWPSndHX/ZvYHxf7ApOre/tp7Rz9Llcx1fvutw8OZgwW4qaE/8AUXj3qqcz0cWd&#10;w+Xw7yrlcLlqOi917qmD+UvTbq+M38y7+d78E98Znb8mI3Z8n9ufzN+hK7M7ayOwuwu0tq/N7FV9&#10;X3bk9p4vL7szFN2N0/8AH7e2z9vbGk3DhaRaaLcwrFr5YKiupsZQe691sP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4P8&#10;wT+7v82z+YJ19/Jzx/8ApArfix8V/wCCfK/+bDkMF/pT60w+6vuNsYTO/Dn4e4/tLberb+5P9KO4&#10;N3xb23ThKumovPgsDDXbb3DSbi2/Ww0XuvdbH3v3Xuve/de697917r3v3Xuve/de6//U3+Pfuvde&#10;9+691737r3Xvfuvde9+691rBf9uAfnZ/3L/1Z/JM/mW/ID/xG/8AsgPzs3F07/5Hf4p8f/kn/od/&#10;6t2zuv7f8wlhsH/v6/de62f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">
                <v:group id="Group 7" o:spid="_x0000_s1121" style="position:absolute;left:157;top:1497;width:62301;height:26725" coordorigin="-1524,-117" coordsize="62300,26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6" o:spid="_x0000_s1122" type="#_x0000_t202" style="position:absolute;left:-1524;top:-117;width:3048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P2MIA&#10;AADbAAAADwAAAGRycy9kb3ducmV2LnhtbESPzWrDMBCE74W+g9hCLiaW40JaXMuhGEJyK01Kz4u1&#10;sY2tlbHkn759FSj0OMzMN0x+WE0vZhpda1nBLk5AEFdWt1wr+Loet68gnEfW2FsmBT/k4FA8PuSY&#10;abvwJ80XX4sAYZehgsb7IZPSVQ0ZdLEdiIN3s6NBH+RYSz3iEuCml2mS7KXBlsNCgwOVDVXdZTKB&#10;srycot3p+bvvosmX+BGV0k1KbZ7W9zcQnlb/H/5rn7WCdA/3L+E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c/YwgAAANsAAAAPAAAAAAAAAAAAAAAAAJgCAABkcnMvZG93&#10;bnJldi54bWxQSwUGAAAAAAQABAD1AAAAhwMAAAAA&#10;" fillcolor="#bfbfbf">
                    <v:textbox>
                      <w:txbxContent>
                        <w:p w:rsidR="00D13EDA" w:rsidRPr="00440A31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</w:rPr>
                          </w:pPr>
                          <w:r w:rsidRPr="00440A31">
                            <w:rPr>
                              <w:rFonts w:ascii="Arial" w:hAnsi="Arial" w:cs="Arial"/>
                              <w:sz w:val="36"/>
                            </w:rPr>
                            <w:t>5</w:t>
                          </w:r>
                        </w:p>
                      </w:txbxContent>
                    </v:textbox>
                  </v:shape>
                  <v:group id="Group 28" o:spid="_x0000_s1123" style="position:absolute;left:3174;width:57602;height:26606" coordorigin="-4211" coordsize="57604,2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Picture 30" o:spid="_x0000_s1124" type="#_x0000_t75" style="position:absolute;left:7151;top:3553;width:46242;height:18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TGzBAAAA2wAAAA8AAABkcnMvZG93bnJldi54bWxET91qgzAUvh/sHcIZ9G6NXWFT21TKqCBs&#10;FGp9gIM5U5k5sSZV9/bLxWCXH9//PltMLyYaXWdZwWYdgSCure64UVBd8+cYhPPIGnvLpOCHHGSH&#10;x4c9ptrOfKGp9I0IIexSVNB6P6RSurolg25tB+LAfdnRoA9wbKQecQ7hppcvUfQqDXYcGloc6L2l&#10;+ru8GwXJ+WOZq89yKpL4dL71xebNxblSq6fluAPhafH/4j93oRVsw/rwJfwA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iTGzBAAAA2wAAAA8AAAAAAAAAAAAAAAAAnwIA&#10;AGRycy9kb3ducmV2LnhtbFBLBQYAAAAABAAEAPcAAACNAwAAAAA=&#10;">
                      <v:imagedata r:id="rId59" o:title=""/>
                      <v:path arrowok="t"/>
                    </v:shape>
                    <v:oval id="Oval 31" o:spid="_x0000_s1125" style="position:absolute;left:28713;top:6178;width:3148;height:3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nucAA&#10;AADbAAAADwAAAGRycy9kb3ducmV2LnhtbESP3YrCMBSE7wXfIRzBG9FEBZFqFBHc1Ut/HuDQHNti&#10;c1Ka2J+3NwsLXg4z8w2z3Xe2FA3VvnCsYT5TIIhTZwrONDzup+kahA/IBkvHpKEnD/vdcLDFxLiW&#10;r9TcQiYihH2CGvIQqkRKn+Zk0c9cRRy9p6sthijrTJoa2wi3pVwotZIWC44LOVZ0zCl93d5WQ/Oz&#10;ONOkx77N1lWvrpPfy0sttR6PusMGRKAufMP/7bPRsJzD35f4A+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LnucAAAADbAAAADwAAAAAAAAAAAAAAAACYAgAAZHJzL2Rvd25y&#10;ZXYueG1sUEsFBgAAAAAEAAQA9QAAAIUDAAAAAA==&#10;" filled="f" strokecolor="black [3213]" strokeweight="1pt"/>
                    <v:shape id="Rounded Rectangular Callout 448" o:spid="_x0000_s1126" type="#_x0000_t62" style="position:absolute;width:5295;height:895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yLcEA&#10;AADcAAAADwAAAGRycy9kb3ducmV2LnhtbERPz2vCMBS+D/wfwhN2GZpORaQaRabCDrusiudH82xq&#10;m5faRM3+++Uw2PHj+73aRNuKB/W+dqzgfZyBIC6drrlScDoeRgsQPiBrbB2Tgh/ysFkPXlaYa/fk&#10;b3oUoRIphH2OCkwIXS6lLw1Z9GPXESfu4nqLIcG+krrHZwq3rZxk2VxarDk1GOzow1DZFHer4Hor&#10;dufpdP9WfsXm2mCM4TA3Sr0O43YJIlAM/+I/96dWMJul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ci3BAAAA3AAAAA8AAAAAAAAAAAAAAAAAmAIAAGRycy9kb3du&#10;cmV2LnhtbFBLBQYAAAAABAAEAPUAAACGAwAAAAA=&#10;" adj="123428,22817" fillcolor="white [3212]" strokecolor="black [3213]" strokeweight="1pt">
                      <v:textbox inset="1.44pt,0,1.44pt,0">
                        <w:txbxContent>
                          <w:p w:rsidR="00D13EDA" w:rsidRDefault="00D13EDA" w:rsidP="00D13E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13EDA" w:rsidRDefault="00D13EDA" w:rsidP="00D13E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13EDA" w:rsidRDefault="00D13EDA" w:rsidP="00D13E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13EDA" w:rsidRPr="004E280E" w:rsidRDefault="00D13EDA" w:rsidP="00D13E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ALIGN</w:t>
                            </w:r>
                          </w:p>
                        </w:txbxContent>
                      </v:textbox>
                    </v:shape>
                    <v:shape id="Picture 273" o:spid="_x0000_s1127" type="#_x0000_t75" style="position:absolute;left:-469;top:2227;width:6330;height:328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jYrDAAAA3AAAAA8AAABkcnMvZG93bnJldi54bWxEj8FuwjAQRO9I/IO1lbiBQwkVBAxCFSCu&#10;hR44LvESR43XITYk/H1dqRLH0cy80SzXna3EgxpfOlYwHiUgiHOnSy4UfJ92wxkIH5A1Vo5JwZM8&#10;rFf93hIz7Vr+oscxFCJC2GeowIRQZ1L63JBFP3I1cfSurrEYomwKqRtsI9xW8j1JPqTFkuOCwZo+&#10;DeU/x7tVMG0nN+Pz+T3dnqY4vl3O1Wx/UGrw1m0WIAJ14RX+bx+0gjSdw9+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6NisMAAADcAAAADwAAAAAAAAAAAAAAAACf&#10;AgAAZHJzL2Rvd25yZXYueG1sUEsFBgAAAAAEAAQA9wAAAI8DAAAAAA==&#10;">
                      <v:imagedata r:id="rId60" o:title=""/>
                      <v:path arrowok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0" o:spid="_x0000_s1128" type="#_x0000_t32" style="position:absolute;left:2579;top:3047;width:0;height:21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+ZsIAAADcAAAADwAAAGRycy9kb3ducmV2LnhtbERP3WrCMBS+F/YO4Qi709RhXVcbpQwm&#10;u5gwXR/g0BybYnPSNVHr2y8XAy8/vv9iO9pOXGnwrWMFi3kCgrh2uuVGQfXzMctA+ICssXNMCu7k&#10;Ybt5mhSYa3fjA12PoRExhH2OCkwIfS6lrw1Z9HPXE0fu5AaLIcKhkXrAWwy3nXxJkpW02HJsMNjT&#10;u6H6fLxYBbu3sjxky0v1tTLfmL0u0l+5T5V6no7lGkSgMTzE/+5PrWCZxvnxTD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l+ZsIAAADcAAAADwAAAAAAAAAAAAAA&#10;AAChAgAAZHJzL2Rvd25yZXYueG1sUEsFBgAAAAAEAAQA+QAAAJADAAAAAA==&#10;" strokecolor="black [3213]" strokeweight="1pt">
                      <v:stroke startarrow="block" endarrow="block"/>
                    </v:shape>
                    <v:shape id="Picture 451" o:spid="_x0000_s1129" type="#_x0000_t75" style="position:absolute;left:-4211;top:15357;width:11254;height:1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LvbGAAAA3AAAAA8AAABkcnMvZG93bnJldi54bWxEj91qwkAUhO8F32E5Qu+ajW0VSbMRWxCr&#10;4n+ht4fsaRKaPRuyW03fvisIXg4z8w2TTjtTizO1rrKsYBjFIIhzqysuFHye5o8TEM4ja6wtk4I/&#10;cjDN+r0UE20vfKDz0RciQNglqKD0vkmkdHlJBl1kG+LgfdvWoA+yLaRu8RLgppZPcTyWBisOCyU2&#10;9F5S/nP8NQqeR5ule1st5rPdntzXaTFeb3Gl1MOgm72C8NT5e/jW/tAKXkZDuJ4JR0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su9sYAAADcAAAADwAAAAAAAAAAAAAA&#10;AACfAgAAZHJzL2Rvd25yZXYueG1sUEsFBgAAAAAEAAQA9wAAAJIDAAAAAA==&#10;">
                      <v:imagedata r:id="rId61" o:title=""/>
                      <v:path arrowok="t"/>
                    </v:shape>
                    <v:line id="Straight Connector 452" o:spid="_x0000_s1130" style="position:absolute;flip:x;visibility:visible;mso-wrap-style:square" from="5595,8864" to="29174,17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sHCMUAAADcAAAADwAAAGRycy9kb3ducmV2LnhtbESPT4vCMBTE74LfITzBm6aKurtdo4gg&#10;iLiC1cveHs3rH7Z5qU3U+u3NguBxmJnfMPNlaypxo8aVlhWMhhEI4tTqknMF59Nm8AnCeWSNlWVS&#10;8CAHy0W3M8dY2zsf6Zb4XAQIuxgVFN7XsZQuLcigG9qaOHiZbQz6IJtc6gbvAW4qOY6imTRYclgo&#10;sKZ1QelfcjUKdqevbL3f/Rwe7vJ7oOwjOk6Ts1L9Xrv6BuGp9e/wq73VCibTMfyf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sHCMUAAADcAAAADwAAAAAAAAAA&#10;AAAAAAChAgAAZHJzL2Rvd25yZXYueG1sUEsFBgAAAAAEAAQA+QAAAJMDAAAAAA==&#10;" strokecolor="black [3213]" strokeweight="1pt"/>
                  </v:group>
                </v:group>
                <v:line id="Line 3" o:spid="_x0000_s1131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RTvcQAAADcAAAADwAAAGRycy9kb3ducmV2LnhtbESPQWsCMRSE74L/ITzBm2ZtSy1bs6IF&#10;wUMvriIeH8lzd9nNy5KkuvbXN4VCj8PMfMOs1oPtxI18aBwrWMwzEMTamYYrBafjbvYGIkRkg51j&#10;UvCgAOtiPFphbtydD3QrYyUShEOOCuoY+1zKoGuyGOauJ07e1XmLMUlfSePxnuC2k09Z9iotNpwW&#10;auzpoybdll9WQbnXV/f97NvzZfup9Q79ARuv1HQybN5BRBrif/ivvTcKXpYL+D2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FO9xAAAANwAAAAPAAAAAAAAAAAA&#10;AAAAAKECAABkcnMvZG93bnJldi54bWxQSwUGAAAAAAQABAD5AAAAkgMAAAAA&#10;" strokeweight="3pt"/>
              </v:group>
            </w:pict>
          </mc:Fallback>
        </mc:AlternateContent>
      </w:r>
      <w:r w:rsidR="00D13EDA">
        <w:rPr>
          <w:b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644F7D" wp14:editId="304A5F1B">
                <wp:simplePos x="0" y="0"/>
                <wp:positionH relativeFrom="column">
                  <wp:posOffset>-3254638</wp:posOffset>
                </wp:positionH>
                <wp:positionV relativeFrom="paragraph">
                  <wp:posOffset>0</wp:posOffset>
                </wp:positionV>
                <wp:extent cx="4724400" cy="2731476"/>
                <wp:effectExtent l="0" t="0" r="0" b="0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742" cy="2731476"/>
                          <a:chOff x="0" y="0"/>
                          <a:chExt cx="4719742" cy="2731476"/>
                        </a:xfrm>
                      </wpg:grpSpPr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732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EDA" w:rsidRPr="00440A31" w:rsidRDefault="00D13EDA" w:rsidP="00D13EDA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6" name="Group 506"/>
                        <wpg:cNvGrpSpPr/>
                        <wpg:grpSpPr>
                          <a:xfrm>
                            <a:off x="1657611" y="70338"/>
                            <a:ext cx="3062131" cy="2661138"/>
                            <a:chOff x="4657" y="0"/>
                            <a:chExt cx="3062131" cy="2661138"/>
                          </a:xfrm>
                        </wpg:grpSpPr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7" y="0"/>
                              <a:ext cx="3062131" cy="2661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5" name="Rounded Rectangular Callout 85"/>
                          <wps:cNvSpPr/>
                          <wps:spPr>
                            <a:xfrm>
                              <a:off x="152400" y="93784"/>
                              <a:ext cx="529590" cy="895350"/>
                            </a:xfrm>
                            <a:prstGeom prst="wedgeRoundRectCallout">
                              <a:avLst>
                                <a:gd name="adj1" fmla="val 405472"/>
                                <a:gd name="adj2" fmla="val 19114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" tIns="0" rIns="18288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Rounded Rectangular Callout 505"/>
                          <wps:cNvSpPr/>
                          <wps:spPr>
                            <a:xfrm>
                              <a:off x="164123" y="93784"/>
                              <a:ext cx="529590" cy="895350"/>
                            </a:xfrm>
                            <a:prstGeom prst="wedgeRoundRectCallout">
                              <a:avLst>
                                <a:gd name="adj1" fmla="val 211989"/>
                                <a:gd name="adj2" fmla="val 127723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D13EDA" w:rsidRDefault="00D13EDA" w:rsidP="00D13ED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D13EDA" w:rsidRPr="004E280E" w:rsidRDefault="00D13EDA" w:rsidP="00D13ED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E280E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ALIGN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" tIns="0" rIns="18288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" name="Group 86"/>
                          <wpg:cNvGrpSpPr/>
                          <wpg:grpSpPr>
                            <a:xfrm>
                              <a:off x="269631" y="128953"/>
                              <a:ext cx="331470" cy="634365"/>
                              <a:chOff x="0" y="0"/>
                              <a:chExt cx="331470" cy="634365"/>
                            </a:xfrm>
                          </wpg:grpSpPr>
                          <pic:pic xmlns:pic="http://schemas.openxmlformats.org/drawingml/2006/picture">
                            <pic:nvPicPr>
                              <pic:cNvPr id="247" name="Picture 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151448" y="151448"/>
                                <a:ext cx="634365" cy="331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1" name="Straight Arrow Connector 81"/>
                            <wps:cNvCnPr/>
                            <wps:spPr>
                              <a:xfrm rot="5400000">
                                <a:off x="-5715" y="331470"/>
                                <a:ext cx="34417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44F7D" id="Group 507" o:spid="_x0000_s1132" style="position:absolute;margin-left:-256.25pt;margin-top:0;width:372pt;height:215.1pt;z-index:251792384;mso-height-relative:margin" coordsize="47197,27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">
                <v:shape id="Text Box 289" o:spid="_x0000_s1133" type="#_x0000_t202" style="position:absolute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/ZsIA&#10;AADcAAAADwAAAGRycy9kb3ducmV2LnhtbESPQYvCMBSE74L/ITzBS9FUF1ytRpGC6E3WFc+P5tkW&#10;m5fSpLb+e7Mg7HGYmW+Yza43lXhS40rLCmbTGARxZnXJuYLr72GyBOE8ssbKMil4kYPddjjYYKJt&#10;xz/0vPhcBAi7BBUU3teJlC4ryKCb2po4eHfbGPRBNrnUDXYBbio5j+OFNFhyWCiwprSg7HFpTaB0&#10;38dodvy6VY+o9Smeo1S6VqnxqN+vQXjq/X/40z5pBfPlCv7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5H9mwgAAANwAAAAPAAAAAAAAAAAAAAAAAJgCAABkcnMvZG93&#10;bnJldi54bWxQSwUGAAAAAAQABAD1AAAAhwMAAAAA&#10;" fillcolor="#bfbfbf">
                  <v:textbox>
                    <w:txbxContent>
                      <w:p w:rsidR="00D13EDA" w:rsidRPr="00440A31" w:rsidRDefault="00D13EDA" w:rsidP="00D13EDA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group id="Group 506" o:spid="_x0000_s1134" style="position:absolute;left:16576;top:703;width:30621;height:26611" coordorigin="46" coordsize="30621,2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Picture 244" o:spid="_x0000_s1135" type="#_x0000_t75" style="position:absolute;left:46;width:30621;height:2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sxnEAAAA3AAAAA8AAABkcnMvZG93bnJldi54bWxEj09rAjEUxO8Fv0N4hd5qdhdpZTWKiEIP&#10;ovXf/XXzulm6eVk2UeO3b4RCj8PM/IaZzqNtxZV63zhWkA8zEMSV0w3XCk7H9esYhA/IGlvHpOBO&#10;HuazwdMUS+1uvKfrIdQiQdiXqMCE0JVS+sqQRT90HXHyvl1vMSTZ11L3eEtw28oiy96kxYbTgsGO&#10;loaqn8PFKsD8c9Xqzdfi3RSbGPKYX3bbs1Ivz3ExAREohv/wX/tDKyhGI3icS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BsxnEAAAA3AAAAA8AAAAAAAAAAAAAAAAA&#10;nwIAAGRycy9kb3ducmV2LnhtbFBLBQYAAAAABAAEAPcAAACQAwAAAAA=&#10;">
                    <v:imagedata r:id="rId63" o:title=""/>
                    <v:path arrowok="t"/>
                  </v:shape>
                  <v:shape id="Rounded Rectangular Callout 85" o:spid="_x0000_s1136" type="#_x0000_t62" style="position:absolute;left:1524;top:937;width:5295;height:895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jO8IA&#10;AADbAAAADwAAAGRycy9kb3ducmV2LnhtbESP0YrCMBRE3wX/IVxh3zRVUKRrFNEVfVGw7gdcmmvb&#10;3eamJFnb9euNIPg4zMwZZrHqTC1u5HxlWcF4lIAgzq2uuFDwfdkN5yB8QNZYWyYF/+Rhtez3Fphq&#10;2/KZblkoRISwT1FBGUKTSunzkgz6kW2Io3e1zmCI0hVSO2wj3NRykiQzabDiuFBiQ5uS8t/szyj4&#10;Kbaz+/HqJvZ+6vb7DfntV5sr9THo1p8gAnXhHX61D1rBfA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mM7wgAAANsAAAAPAAAAAAAAAAAAAAAAAJgCAABkcnMvZG93&#10;bnJldi54bWxQSwUGAAAAAAQABAD1AAAAhwMAAAAA&#10;" adj="98382,14929" fillcolor="white [3212]" strokecolor="black [3213]" strokeweight="1pt">
                    <v:textbox inset="1.44pt,0,1.44pt,0">
                      <w:txbxContent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Rounded Rectangular Callout 505" o:spid="_x0000_s1137" type="#_x0000_t62" style="position:absolute;left:1641;top:937;width:5296;height:895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lOcUA&#10;AADcAAAADwAAAGRycy9kb3ducmV2LnhtbESPQWvCQBSE7wX/w/KEXkQ3ShVNXSWIQqWIGAO9PrKv&#10;SWj2bchuNfrr3YLQ4zAz3zDLdWdqcaHWVZYVjEcRCOLc6ooLBdl5N5yDcB5ZY22ZFNzIwXrVe1li&#10;rO2VT3RJfSEChF2MCkrvm1hKl5dk0I1sQxy8b9sa9EG2hdQtXgPc1HISRTNpsOKwUGJDm5Lyn/TX&#10;BIrJaHtYHO/pzn5+ZfptnwySRqnXfpe8g/DU+f/ws/2hFUyjK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GU5xQAAANwAAAAPAAAAAAAAAAAAAAAAAJgCAABkcnMv&#10;ZG93bnJldi54bWxQSwUGAAAAAAQABAD1AAAAigMAAAAA&#10;" adj="56590,38388" fillcolor="white [3212]" strokecolor="black [3213]" strokeweight="1pt">
                    <v:textbox inset="1.44pt,0,1.44pt,0">
                      <w:txbxContent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D13EDA" w:rsidRDefault="00D13EDA" w:rsidP="00D13ED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D13EDA" w:rsidRPr="004E280E" w:rsidRDefault="00D13EDA" w:rsidP="00D13EDA">
                          <w:pPr>
                            <w:jc w:val="center"/>
                            <w:rPr>
                              <w:b/>
                            </w:rPr>
                          </w:pPr>
                          <w:r w:rsidRPr="004E280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ALIGN</w:t>
                          </w:r>
                        </w:p>
                      </w:txbxContent>
                    </v:textbox>
                  </v:shape>
                  <v:group id="Group 86" o:spid="_x0000_s1138" style="position:absolute;left:2696;top:1289;width:3315;height:6344" coordsize="3314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shape id="Picture 273" o:spid="_x0000_s1139" type="#_x0000_t75" style="position:absolute;left:-1515;top:1515;width:6343;height:331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fpvEAAAA3AAAAA8AAABkcnMvZG93bnJldi54bWxEj8FuwjAQRO+V+AdrkXoDBwqFBgyqKkBc&#10;Gzj0uI23cUS8DrEh4e8xElKPo5l5o1muO1uJKzW+dKxgNExAEOdOl1woOB62gzkIH5A1Vo5JwY08&#10;rFe9lyWm2rX8TdcsFCJC2KeowIRQp1L63JBFP3Q1cfT+XGMxRNkUUjfYRrit5DhJ3qXFkuOCwZq+&#10;DOWn7GIVTNu3s/H5x2WyOUxxdP79qea7vVKv/e5zASJQF/7Dz/ZeKxhPZv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mfpvEAAAA3AAAAA8AAAAAAAAAAAAAAAAA&#10;nwIAAGRycy9kb3ducmV2LnhtbFBLBQYAAAAABAAEAPcAAACQAwAAAAA=&#10;">
                      <v:imagedata r:id="rId64" o:title=""/>
                      <v:path arrowok="t"/>
                    </v:shape>
                    <v:shape id="Straight Arrow Connector 81" o:spid="_x0000_s1140" type="#_x0000_t32" style="position:absolute;left:-58;top:3314;width:344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y0sQAAADbAAAADwAAAGRycy9kb3ducmV2LnhtbESP3WrCQBSE7wu+w3KE3tVNRG2MrhIE&#10;Sy9aqD8PcMges8Hs2ZhdNX37riD0cpiZb5jlureNuFHna8cK0lECgrh0uuZKwfGwfctA+ICssXFM&#10;Cn7Jw3o1eFlirt2dd3Tbh0pECPscFZgQ2lxKXxqy6EeuJY7eyXUWQ5RdJXWH9wi3jRwnyUxarDku&#10;GGxpY6g8769Wwce8KHbZ5Hr8mpkfzN7T6UV+T5V6HfbFAkSgPvyHn+1PrSBL4fE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fLSxAAAANsAAAAPAAAAAAAAAAAA&#10;AAAAAKECAABkcnMvZG93bnJldi54bWxQSwUGAAAAAAQABAD5AAAAkgMAAAAA&#10;" strokecolor="black [3213]" strokeweight="1pt">
                      <v:stroke startarrow="block" endarrow="block"/>
                    </v:shape>
                  </v:group>
                </v:group>
              </v:group>
            </w:pict>
          </mc:Fallback>
        </mc:AlternateContent>
      </w:r>
      <w:r w:rsidR="00DB4A5E">
        <w:br w:type="page"/>
      </w:r>
    </w:p>
    <w:p w:rsidR="00DB4A5E" w:rsidRDefault="004D457A">
      <w:r w:rsidRPr="00DB4A5E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67103" behindDoc="0" locked="0" layoutInCell="1" allowOverlap="1" wp14:anchorId="04C56DEF" wp14:editId="25172578">
                <wp:simplePos x="0" y="0"/>
                <wp:positionH relativeFrom="column">
                  <wp:posOffset>-3208283</wp:posOffset>
                </wp:positionH>
                <wp:positionV relativeFrom="paragraph">
                  <wp:posOffset>83557</wp:posOffset>
                </wp:positionV>
                <wp:extent cx="5943183" cy="2230819"/>
                <wp:effectExtent l="0" t="0" r="57785" b="0"/>
                <wp:wrapNone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183" cy="2230819"/>
                          <a:chOff x="-35169" y="23446"/>
                          <a:chExt cx="5943572" cy="2230900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27" y="331082"/>
                            <a:ext cx="4790053" cy="192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-35169" y="23446"/>
                            <a:ext cx="304800" cy="34734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457A" w:rsidRPr="00440A31" w:rsidRDefault="004D457A" w:rsidP="004D457A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ounded Rectangular Callout 476"/>
                        <wps:cNvSpPr/>
                        <wps:spPr>
                          <a:xfrm>
                            <a:off x="5079728" y="123659"/>
                            <a:ext cx="828675" cy="575945"/>
                          </a:xfrm>
                          <a:prstGeom prst="wedgeRoundRectCallout">
                            <a:avLst>
                              <a:gd name="adj1" fmla="val -344138"/>
                              <a:gd name="adj2" fmla="val 7029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457A" w:rsidRDefault="004D457A" w:rsidP="004D457A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180°</w:t>
                              </w:r>
                            </w:p>
                            <w:p w:rsidR="004D457A" w:rsidRDefault="004D457A" w:rsidP="004D457A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4D457A" w:rsidRDefault="004D457A" w:rsidP="004D457A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4D457A" w:rsidRDefault="004D457A" w:rsidP="004D457A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PULL</w:t>
                              </w:r>
                            </w:p>
                            <w:p w:rsidR="004D457A" w:rsidRPr="00123617" w:rsidRDefault="004D457A" w:rsidP="004D457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Straight Arrow Connector 477"/>
                        <wps:cNvCnPr/>
                        <wps:spPr>
                          <a:xfrm>
                            <a:off x="5173513" y="502840"/>
                            <a:ext cx="678501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Circular Arrow 478"/>
                        <wps:cNvSpPr/>
                        <wps:spPr>
                          <a:xfrm>
                            <a:off x="5302466" y="280101"/>
                            <a:ext cx="374015" cy="393065"/>
                          </a:xfrm>
                          <a:prstGeom prst="circularArrow">
                            <a:avLst>
                              <a:gd name="adj1" fmla="val 13275"/>
                              <a:gd name="adj2" fmla="val 1223683"/>
                              <a:gd name="adj3" fmla="val 20334656"/>
                              <a:gd name="adj4" fmla="val 10800000"/>
                              <a:gd name="adj5" fmla="val 16268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620" y="162872"/>
                            <a:ext cx="175846" cy="17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56DEF" id="Group 473" o:spid="_x0000_s1141" style="position:absolute;margin-left:-252.6pt;margin-top:6.6pt;width:467.95pt;height:175.65pt;z-index:251567103;mso-width-relative:margin;mso-height-relative:margin" coordorigin="-351,234" coordsize="59435,223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E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X/ySAAAAAAAAACnZlY3RvckRh&#10;dGFib29sAQAAAABQZ1BzZW51bQAAAABQZ1BzAAAAAFBnUEMAAAAATGVmdFVudEYjUmx0AAAAAAAA&#10;AAAAAAAAVG9wIFVudEYjUmx0AAAAAAAAAAAAAAAAU2NsIFVudEYjUHJjQFkAAAAAAAA4QklNA+0A&#10;AAAAABAAX/ySAAEAAQBf/JIAAQAB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NDAAAABgAAAAAA&#10;AAAAAAABbwAAA5IAAAAHAGYAaQBnACAANwAtADEAAAABAAAAAAAAAAAAAAAAAAAAAAAAAAEAAAAA&#10;AAAAAAAAA5IAAAFvAAAAAAAAAAAAAAAAAAAAAAEAAAAAAAAAAAAAAAAAAAAAAAAAEAAAAAEAAAAA&#10;AABudWxsAAAAAgAAAAZib3VuZHNPYmpjAAAAAQAAAAAAAFJjdDEAAAAEAAAAAFRvcCBsb25nAAAA&#10;AAAAAABMZWZ0bG9uZwAAAAAAAAAAQnRvbWxvbmcAAAFvAAAAAFJnaHRsb25nAAADk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wAAAABSZ2h0bG9uZwAAA5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BhrAAAAAQAAAKAAAABAAAAB4AAAeAAAABhP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bwOSAwERAAIRAQMRAf/dAAQAc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QAdP8Ayq+OPyA33311j0p3R1/2b2B8X+wKTq3v7ae0c/S5XMdX77rcPDmYMFuK&#10;mhP/AFF496qnM9HFncPl8O8q5XC5ajovde6pg/lL026vjN/Mu/ne/BPfGZ2/JiN2fJ/bn8zfoSuz&#10;O2sjsLsLtLavzexVfV925PaeLy+7MxTdjdP/AB+3ts/b2xpNw4WkWmi3MKxa+WCorqbGUHuvdbD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g/zBP7u/zbP5gnX38nPH/wCkCt+LHxX/&#10;AIJ8r/5sOQwX+lPrTD7q+42xhM78Ofh7j+0tt6tv7k/0o7g3fFvbdOEq6ai8+CwMNdtvcNJuLb9b&#10;DRe691sfe/de697917r3v3Xuve/de697917r/9Tf49+691737r3Xvfuvde9+691737r3WsF/24B+&#10;dn/cv/Vn8kz+Zb8gP/Eb/wCyA/OzcXTv/kd/inx/+Sf+h3/q3bO6/t/zCWGwf+/r917rZ9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">
                <v:shape id="Picture 474" o:spid="_x0000_s1142" type="#_x0000_t75" style="position:absolute;left:5970;top:3310;width:47900;height:19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UZLGAAAA3AAAAA8AAABkcnMvZG93bnJldi54bWxEj9FqAjEURN8L/kO4gi+iWUWsbI3SKkIf&#10;itbVD7jdXDeLm5tlE3X165uC0MdhZs4w82VrK3GlxpeOFYyGCQji3OmSCwXHw2YwA+EDssbKMSm4&#10;k4flovMyx1S7G+/pmoVCRAj7FBWYEOpUSp8bsuiHriaO3sk1FkOUTSF1g7cIt5UcJ8lUWiw5Lhis&#10;aWUoP2cXq+A764fHzwfe1/bytes/zHZ8XG+V6nXb9zcQgdrwH362P7WCyesE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4NRksYAAADcAAAADwAAAAAAAAAAAAAA&#10;AACfAgAAZHJzL2Rvd25yZXYueG1sUEsFBgAAAAAEAAQA9wAAAJIDAAAAAA==&#10;">
                  <v:imagedata r:id="rId67" o:title=""/>
                  <v:path arrowok="t"/>
                </v:shape>
                <v:shape id="Text Box 475" o:spid="_x0000_s1143" type="#_x0000_t202" style="position:absolute;left:-351;top:234;width:3047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HvMQA&#10;AADcAAAADwAAAGRycy9kb3ducmV2LnhtbESPzWrDMBCE74G+g9hCLiaR06ZxcaOEYgjuLdQtPS/W&#10;1jaxVsaSf/L2UaGQ4zAz3zD742xaMVLvGssKNusYBHFpdcOVgu+v0+oVhPPIGlvLpOBKDo6Hh8Ue&#10;U20n/qSx8JUIEHYpKqi971IpXVmTQbe2HXHwfm1v0AfZV1L3OAW4aeVTHO+kwYbDQo0dZTWVl2Iw&#10;gTIlebTJn3/aSzT4DM9RJt2g1PJxfn8D4Wn29/B/+0Mr2CYv8HcmHAF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x7zEAAAA3AAAAA8AAAAAAAAAAAAAAAAAmAIAAGRycy9k&#10;b3ducmV2LnhtbFBLBQYAAAAABAAEAPUAAACJAwAAAAA=&#10;" fillcolor="#bfbfbf">
                  <v:textbox>
                    <w:txbxContent>
                      <w:p w:rsidR="004D457A" w:rsidRPr="00440A31" w:rsidRDefault="004D457A" w:rsidP="004D457A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440A31">
                          <w:rPr>
                            <w:rFonts w:ascii="Arial" w:hAnsi="Arial" w:cs="Arial"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v:shape id="Rounded Rectangular Callout 476" o:spid="_x0000_s1144" type="#_x0000_t62" style="position:absolute;left:50797;top:1236;width:8287;height:576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dGsQA&#10;AADcAAAADwAAAGRycy9kb3ducmV2LnhtbESPQWvCQBSE74L/YXmF3nTTImmJriKBQkFETCT0+Mg+&#10;k2D2bcxuTfrvXUHocZiZb5jVZjStuFHvGssK3uYRCOLS6oYrBaf8a/YJwnlkja1lUvBHDjbr6WSF&#10;ibYDH+mW+UoECLsEFdTed4mUrqzJoJvbjjh4Z9sb9EH2ldQ9DgFuWvkeRbE02HBYqLGjtKbykv0a&#10;BTvT7Q/FVR9/yjQt4rzYZ83glXp9GbdLEJ5G/x9+tr+1gsVHDI8z4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HRrEAAAA3AAAAA8AAAAAAAAAAAAAAAAAmAIAAGRycy9k&#10;b3ducmV2LnhtbFBLBQYAAAAABAAEAPUAAACJAwAAAAA=&#10;" adj="-63534,25984" fillcolor="white [3212]" strokecolor="black [3213]" strokeweight="1pt">
                  <v:textbox inset=",0,,0">
                    <w:txbxContent>
                      <w:p w:rsidR="004D457A" w:rsidRDefault="004D457A" w:rsidP="004D457A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180°</w:t>
                        </w:r>
                      </w:p>
                      <w:p w:rsidR="004D457A" w:rsidRDefault="004D457A" w:rsidP="004D457A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4D457A" w:rsidRDefault="004D457A" w:rsidP="004D457A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:rsidR="004D457A" w:rsidRDefault="004D457A" w:rsidP="004D457A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PULL</w:t>
                        </w:r>
                      </w:p>
                      <w:p w:rsidR="004D457A" w:rsidRPr="00123617" w:rsidRDefault="004D457A" w:rsidP="004D457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477" o:spid="_x0000_s1145" type="#_x0000_t32" style="position:absolute;left:51735;top:5028;width:6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0W28UAAADcAAAADwAAAGRycy9kb3ducmV2LnhtbESPzWrDMBCE74W+g9hCb42cUurEjRJK&#10;fyCHQrCTB1isjeRGWhlLjd23jwqFHIeZ+YZZbSbvxJmG2AVWMJ8VIIjboDs2Cg77z4cFiJiQNbrA&#10;pOCXImzWtzcrrHQYuaZzk4zIEI4VKrAp9ZWUsbXkMc5CT5y9Yxg8piwHI/WAY4Z7Jx+L4ll67Dgv&#10;WOzpzVJ7an68gu9duTyc3s38aL4KVzdu3NuPUan7u+n1BUSiKV3D/+2tVvBUlvB3Jh8Bu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0W28UAAADcAAAADwAAAAAAAAAA&#10;AAAAAAChAgAAZHJzL2Rvd25yZXYueG1sUEsFBgAAAAAEAAQA+QAAAJMDAAAAAA==&#10;" strokecolor="black [3213]" strokeweight="1.5pt">
                  <v:stroke endarrow="open"/>
                </v:shape>
                <v:shape id="Circular Arrow 478" o:spid="_x0000_s1146" style="position:absolute;left:53024;top:2801;width:3740;height:3930;visibility:visible;mso-wrap-style:square;v-text-anchor:middle" coordsize="374015,393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yOcAA&#10;AADcAAAADwAAAGRycy9kb3ducmV2LnhtbERPTYvCMBC9C/sfwix403QXUalG2RUFD16qe9jj2Ixt&#10;sJmUJGr115uD4PHxvufLzjbiSj4Yxwq+hhkI4tJpw5WCv8NmMAURIrLGxjEpuFOA5eKjN8dcuxsX&#10;dN3HSqQQDjkqqGNscylDWZPFMHQtceJOzluMCfpKao+3FG4b+Z1lY2nRcGqosaVVTeV5f7EKnHk4&#10;/2/K1j7irlhPf/1lVRyV6n92PzMQkbr4Fr/cW61gNElr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uyOcAAAADcAAAADwAAAAAAAAAAAAAAAACYAgAAZHJzL2Rvd25y&#10;ZXYueG1sUEsFBgAAAAAEAAQA9QAAAIUDAAAAAA==&#10;" path="m36020,196533v,-78541,53462,-145547,126352,-158362c237320,24994,309807,73066,331631,150420r34975,-424l313162,195004,244926,151471r34499,-418c259233,101945,209704,75812,162005,89098,117101,101605,85671,145840,85671,196533r-49651,xe" fillcolor="white [3212]" strokecolor="black [3213]" strokeweight="1pt">
                  <v:path arrowok="t" o:connecttype="custom" o:connectlocs="36020,196533;162372,38171;331631,150420;366606,149996;313162,195004;244926,151471;279425,151053;162005,89098;85671,196533;36020,196533" o:connectangles="0,0,0,0,0,0,0,0,0,0"/>
                </v:shape>
                <v:shape id="Picture 479" o:spid="_x0000_s1147" type="#_x0000_t75" style="position:absolute;left:51266;top:1628;width:1758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+jKfHAAAA3AAAAA8AAABkcnMvZG93bnJldi54bWxEj0FrAjEUhO8F/0N4greaVWzVrVFEK5Qe&#10;LGuL0NsjeW4WNy/LJtWtv74pFHocZuYbZrHqXC0u1IbKs4LRMANBrL2puFTw8b67n4EIEdlg7ZkU&#10;fFOA1bJ3t8Dc+CsXdDnEUiQIhxwV2BibXMqgLTkMQ98QJ+/kW4cxybaUpsVrgrtajrPsUTqsOC1Y&#10;bGhjSZ8PX06B/jzuz3b3wMXbvpjr1212vN2elRr0u/UTiEhd/A//tV+Mgsl0Dr9n0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+jKfHAAAA3AAAAA8AAAAAAAAAAAAA&#10;AAAAnwIAAGRycy9kb3ducmV2LnhtbFBLBQYAAAAABAAEAPcAAACTAwAAAAA=&#10;">
                  <v:imagedata r:id="rId68" o:title=""/>
                  <v:path arrowok="t"/>
                </v:shape>
              </v:group>
            </w:pict>
          </mc:Fallback>
        </mc:AlternateContent>
      </w:r>
    </w:p>
    <w:p w:rsidR="00DB4A5E" w:rsidRDefault="00053B75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21CDFCA" wp14:editId="78C206DF">
                <wp:simplePos x="0" y="0"/>
                <wp:positionH relativeFrom="column">
                  <wp:posOffset>-3255579</wp:posOffset>
                </wp:positionH>
                <wp:positionV relativeFrom="paragraph">
                  <wp:posOffset>5544470</wp:posOffset>
                </wp:positionV>
                <wp:extent cx="6492240" cy="2435770"/>
                <wp:effectExtent l="0" t="19050" r="22860" b="3175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2435770"/>
                          <a:chOff x="0" y="0"/>
                          <a:chExt cx="6492240" cy="2435770"/>
                        </a:xfrm>
                      </wpg:grpSpPr>
                      <wpg:grpSp>
                        <wpg:cNvPr id="492" name="Group 492"/>
                        <wpg:cNvGrpSpPr/>
                        <wpg:grpSpPr>
                          <a:xfrm>
                            <a:off x="15765" y="113580"/>
                            <a:ext cx="6455410" cy="2322190"/>
                            <a:chOff x="0" y="82060"/>
                            <a:chExt cx="6455410" cy="2322500"/>
                          </a:xfrm>
                        </wpg:grpSpPr>
                        <wpg:grpSp>
                          <wpg:cNvPr id="493" name="Group 493"/>
                          <wpg:cNvGrpSpPr/>
                          <wpg:grpSpPr>
                            <a:xfrm>
                              <a:off x="0" y="82060"/>
                              <a:ext cx="6455410" cy="2322500"/>
                              <a:chOff x="-35171" y="82061"/>
                              <a:chExt cx="6456340" cy="2322542"/>
                            </a:xfrm>
                          </wpg:grpSpPr>
                          <wps:wsp>
                            <wps:cNvPr id="494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5171" y="82061"/>
                                <a:ext cx="304800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440A31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440A31"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5" name="Picture 4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3085" y="275892"/>
                                <a:ext cx="5303007" cy="21287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96" name="Rounded Rectangular Callout 496"/>
                            <wps:cNvSpPr/>
                            <wps:spPr>
                              <a:xfrm>
                                <a:off x="5310554" y="287590"/>
                                <a:ext cx="1110615" cy="701040"/>
                              </a:xfrm>
                              <a:prstGeom prst="wedgeRoundRectCallout">
                                <a:avLst>
                                  <a:gd name="adj1" fmla="val -112428"/>
                                  <a:gd name="adj2" fmla="val 10605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3B75" w:rsidRPr="009602DD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DRY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8" name="Picture 4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91908" y="318920"/>
                                <a:ext cx="609600" cy="5040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9" name="Rounded Rectangle 499"/>
                          <wps:cNvSpPr/>
                          <wps:spPr>
                            <a:xfrm>
                              <a:off x="1545022" y="468751"/>
                              <a:ext cx="3522070" cy="1255578"/>
                            </a:xfrm>
                            <a:prstGeom prst="roundRect">
                              <a:avLst/>
                            </a:prstGeom>
                            <a:solidFill>
                              <a:schemeClr val="tx1"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CDFCA" id="Group 502" o:spid="_x0000_s1148" style="position:absolute;margin-left:-256.35pt;margin-top:436.55pt;width:511.2pt;height:191.8pt;z-index:251718656;mso-height-relative:margin" coordsize="64922,243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E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V/8kgAAAAAAAAAp2&#10;ZWN0b3JEYXRhYm9vbAEAAAAAUGdQc2VudW0AAAAAUGdQcwAAAABQZ1BDAAAAAExlZnRVbnRGI1Js&#10;dAAAAAAAAAAAAAAAAFRvcCBVbnRGI1JsdAAAAAAAAAAAAAAAAFNjbCBVbnRGI1ByY0BZAAAAAAAA&#10;OEJJTQPtAAAAAAAQAF/8kgABAAEAX/yS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W8AAAAAUmdodGxvbmcAAAO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X+gAAAAEAAACgAAAAQAAAAeAAAHgAAAAX3g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Q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W8DkgMBEQACEQEDEQH/3QAEAHP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0AHT/AMqvjj8gN999dY9Kd0df9m9gfF/sCk6t7+2ntHP0uVzHV++6&#10;3Dw5mDBbipoT/wBRePeqpzPRxZ3D5fDvKuVwuWo6L3XuqYP5S9Nur4zfzLv53vwT3xmdvyYjdnyf&#10;25/M36ErsztrI7C7C7S2r83sVX1fduT2ni8vuzMU3Y3T/wAft7bP29saTcOFpFpotzCsWvlgqK6m&#10;xlB7r3Ww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AP8/T/uiv/wCN/v5cn/zY/fuvdX/e/de6/9W/r+fp/wB0V/8Axv8Afy5P&#10;/mx+/de6v+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g/zBP7u/zbP5gnX38nPH/wCkCt+LHxX/AIJ8r/5sOQwX+lPrTD7q+42xhM78Ofh7j+0t&#10;t6tv7k/0o7g3fFvbdOEq6ai8+CwMNdtvcNJuLb9bDRe691sfe/de697917r3v3Xuve/de697917r&#10;/9Tf49+691737r3Xvfuvde9+691737r3WsF/24B+dn/cv/Vn8kz+Zb8gP/Eb/wCyA/OzcXTv/kd/&#10;inx/+Sf+h3/q3bO6/t/zCWGwf+/r917rZ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">
                <v:group id="Group 492" o:spid="_x0000_s1149" style="position:absolute;left:157;top:1135;width:64554;height:23222" coordorigin=",820" coordsize="64554,2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group id="Group 493" o:spid="_x0000_s1150" style="position:absolute;top:820;width:64554;height:23225" coordorigin="-351,820" coordsize="64563,2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<v:shape id="Text Box 494" o:spid="_x0000_s1151" type="#_x0000_t202" style="position:absolute;left:-351;top:820;width:3047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E3cQA&#10;AADcAAAADwAAAGRycy9kb3ducmV2LnhtbESPzWrDMBCE74W8g9hALyaR3YamdSKbYAjprTQJPS/W&#10;1jaxVsaSf/L2VaHQ4zAz3zD7fDatGKl3jWUFyToGQVxa3XCl4Ho5rl5BOI+ssbVMCu7kIM8WD3tM&#10;tZ34k8azr0SAsEtRQe19l0rpypoMurXtiIP3bXuDPsi+krrHKcBNK5/i+EUabDgs1NhRUVN5Ow8m&#10;UKbtKUpOz1/tLRp8gR9RId2g1ONyPuxAeJr9f/iv/a4VbN4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hN3EAAAA3AAAAA8AAAAAAAAAAAAAAAAAmAIAAGRycy9k&#10;b3ducmV2LnhtbFBLBQYAAAAABAAEAPUAAACJAwAAAAA=&#10;" fillcolor="#bfbfbf">
                      <v:textbox>
                        <w:txbxContent>
                          <w:p w:rsidR="00053B75" w:rsidRPr="00440A31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Picture 495" o:spid="_x0000_s1152" type="#_x0000_t75" style="position:absolute;left:5830;top:2758;width:53030;height:2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GsfHAAAA3AAAAA8AAABkcnMvZG93bnJldi54bWxEj0FrwkAUhO9C/8PyhN7MRlFpU1dptS2i&#10;baGxpddH9pmEZt+G3a3Gf98VBI/DzHzDzBadacSBnK8tKxgmKQjiwuqaSwVfu5fBHQgfkDU2lknB&#10;iTws5je9GWbaHvmTDnkoRYSwz1BBFUKbSemLigz6xLbE0dtbZzBE6UqpHR4j3DRylKZTabDmuFBh&#10;S8uKit/8zyhwk21Dz69P++/3zTp3Hyt+251+lLrtd48PIAJ14Rq+tNdawfh+Aucz8QjI+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HGsfHAAAA3AAAAA8AAAAAAAAAAAAA&#10;AAAAnwIAAGRycy9kb3ducmV2LnhtbFBLBQYAAAAABAAEAPcAAACTAwAAAAA=&#10;">
                      <v:imagedata r:id="rId70" o:title=""/>
                      <v:path arrowok="t"/>
                    </v:shape>
                    <v:shape id="Rounded Rectangular Callout 496" o:spid="_x0000_s1153" type="#_x0000_t62" style="position:absolute;left:53105;top:2875;width:11106;height:701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VM8YA&#10;AADcAAAADwAAAGRycy9kb3ducmV2LnhtbESPT2sCMRTE70K/Q3iFXkSzFiu6NYpKBS+C3QpeXzdv&#10;/7l5WTaprt++EQSPw8z8hpkvO1OLC7WutKxgNIxAEKdWl5wrOP5sB1MQziNrrC2Tghs5WC5eenOM&#10;tb3yN10Sn4sAYRejgsL7JpbSpQUZdEPbEAcvs61BH2SbS93iNcBNLd+jaCINlhwWCmxoU1B6Tv6M&#10;gubr41Tvz1VV/a4PWT857LPZziv19tqtPkF46vwz/GjvtILxbAL3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VM8YAAADcAAAADwAAAAAAAAAAAAAAAACYAgAAZHJz&#10;L2Rvd25yZXYueG1sUEsFBgAAAAAEAAQA9QAAAIsDAAAAAA==&#10;" adj="-13484,33709" fillcolor="white [3212]" strokecolor="black [3213]" strokeweight="1pt">
                      <v:textbox inset=",,,0">
                        <w:txbxContent>
                          <w:p w:rsidR="00053B75" w:rsidRPr="009602DD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DRY</w:t>
                            </w:r>
                          </w:p>
                        </w:txbxContent>
                      </v:textbox>
                    </v:shape>
                    <v:shape id="Picture 498" o:spid="_x0000_s1154" type="#_x0000_t75" style="position:absolute;left:55919;top:3189;width:6096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LLXDAAAA3AAAAA8AAABkcnMvZG93bnJldi54bWxET8tqAjEU3Rf8h3AFN0UzVRGdGqX1ARVc&#10;6Gihy8vkdjJ0cjNMoo5/3ywEl4fzni9bW4krNb50rOBtkIAgzp0uuVBwPm37UxA+IGusHJOCO3lY&#10;Ljovc0y1u/GRrlkoRAxhn6ICE0KdSulzQxb9wNXEkft1jcUQYVNI3eAthttKDpNkIi2WHBsM1rQy&#10;lP9lF6tgnWWzV5pu8kn5fTC7sP0c7X+MUr1u+/EOIlAbnuKH+0srGM/i2ng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sstcMAAADcAAAADwAAAAAAAAAAAAAAAACf&#10;AgAAZHJzL2Rvd25yZXYueG1sUEsFBgAAAAAEAAQA9wAAAI8DAAAAAA==&#10;">
                      <v:imagedata r:id="rId71" o:title=""/>
                      <v:path arrowok="t"/>
                    </v:shape>
                  </v:group>
                  <v:roundrect id="Rounded Rectangle 499" o:spid="_x0000_s1155" style="position:absolute;left:15450;top:4687;width:35220;height:125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8NcUA&#10;AADcAAAADwAAAGRycy9kb3ducmV2LnhtbESPQWvCQBSE7wX/w/IK3uqmRaSmriEWQr1qBfH2yL4m&#10;0ezbNbtNor++Wyj0OMzMN8wqG00reup8Y1nB8ywBQVxa3XCl4PBZPL2C8AFZY2uZFNzIQ7aePKww&#10;1XbgHfX7UIkIYZ+igjoEl0rpy5oM+pl1xNH7sp3BEGVXSd3hEOGmlS9JspAGG44LNTp6r6m87L+N&#10;gnO+2YyuH4rb/HRNiuPH3Wh3V2r6OOZvIAKN4T/8195qBfPlE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bw1xQAAANwAAAAPAAAAAAAAAAAAAAAAAJgCAABkcnMv&#10;ZG93bnJldi54bWxQSwUGAAAAAAQABAD1AAAAigMAAAAA&#10;" fillcolor="black [3213]" stroked="f" strokeweight="2pt">
                    <v:fill opacity="13107f"/>
                  </v:roundrect>
                </v:group>
                <v:line id="Line 3" o:spid="_x0000_s1156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EBdMIAAADcAAAADwAAAGRycy9kb3ducmV2LnhtbESPQYvCMBSE74L/ITxhb5rqiizVKCoI&#10;HrzYlcXjI3m2xealJFG7++uNIOxxmJlvmMWqs424kw+1YwXjUQaCWDtTc6ng9L0bfoEIEdlg45gU&#10;/FKA1bLfW2Bu3IOPdC9iKRKEQ44KqhjbXMqgK7IYRq4lTt7FeYsxSV9K4/GR4LaRkyybSYs1p4UK&#10;W9pWpK/FzSoo9vri/j799ee8OWi9Q3/E2iv1MejWcxCRuvgffrf3RsF0OoP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EBdMIAAADcAAAADwAAAAAAAAAAAAAA&#10;AAChAgAAZHJzL2Rvd25yZXYueG1sUEsFBgAAAAAEAAQA+QAAAJADAAAAAA==&#10;" strokeweight="3pt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FA3F549" wp14:editId="3005E848">
                <wp:simplePos x="0" y="0"/>
                <wp:positionH relativeFrom="column">
                  <wp:posOffset>-3255579</wp:posOffset>
                </wp:positionH>
                <wp:positionV relativeFrom="paragraph">
                  <wp:posOffset>2619966</wp:posOffset>
                </wp:positionV>
                <wp:extent cx="6502662" cy="2821086"/>
                <wp:effectExtent l="0" t="19050" r="12700" b="0"/>
                <wp:wrapNone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662" cy="2821086"/>
                          <a:chOff x="0" y="0"/>
                          <a:chExt cx="6502662" cy="2821086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43049" y="31531"/>
                            <a:ext cx="6459613" cy="2789555"/>
                            <a:chOff x="35168" y="0"/>
                            <a:chExt cx="6459710" cy="2789802"/>
                          </a:xfrm>
                        </wpg:grpSpPr>
                        <wpg:grpSp>
                          <wpg:cNvPr id="225" name="Group 225"/>
                          <wpg:cNvGrpSpPr/>
                          <wpg:grpSpPr>
                            <a:xfrm>
                              <a:off x="35168" y="70339"/>
                              <a:ext cx="6447110" cy="2719463"/>
                              <a:chOff x="35168" y="0"/>
                              <a:chExt cx="6447110" cy="2719463"/>
                            </a:xfrm>
                          </wpg:grpSpPr>
                          <wpg:grpSp>
                            <wpg:cNvPr id="232" name="Group 232"/>
                            <wpg:cNvGrpSpPr/>
                            <wpg:grpSpPr>
                              <a:xfrm>
                                <a:off x="35168" y="0"/>
                                <a:ext cx="6447110" cy="2719463"/>
                                <a:chOff x="35171" y="35170"/>
                                <a:chExt cx="6447691" cy="27197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6701" y="281354"/>
                                  <a:ext cx="2811892" cy="2450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388" y="82062"/>
                                  <a:ext cx="3081622" cy="2672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1" name="Text Box 2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71" y="35170"/>
                                  <a:ext cx="304800" cy="347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53B75" w:rsidRPr="00440A31" w:rsidRDefault="00053B75" w:rsidP="00053B7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</w:pPr>
                                    <w:r w:rsidRPr="00440A31">
                                      <w:rPr>
                                        <w:rFonts w:ascii="Arial" w:hAnsi="Arial" w:cs="Arial"/>
                                        <w:sz w:val="3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2" name="Group 242"/>
                              <wpg:cNvGrpSpPr/>
                              <wpg:grpSpPr>
                                <a:xfrm>
                                  <a:off x="3048000" y="1899139"/>
                                  <a:ext cx="654685" cy="627380"/>
                                  <a:chOff x="0" y="0"/>
                                  <a:chExt cx="655093" cy="62779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5" name="Picture 2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5093" cy="627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s:wsp>
                                <wps:cNvPr id="248" name="Straight Connector 248"/>
                                <wps:cNvCnPr/>
                                <wps:spPr>
                                  <a:xfrm>
                                    <a:off x="61415" y="13647"/>
                                    <a:ext cx="524510" cy="59626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" name="Straight Connector 249"/>
                                <wps:cNvCnPr/>
                                <wps:spPr>
                                  <a:xfrm flipH="1">
                                    <a:off x="68239" y="13647"/>
                                    <a:ext cx="524510" cy="59626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51" name="Rounded Rectangular Callout 251"/>
                              <wps:cNvSpPr/>
                              <wps:spPr>
                                <a:xfrm flipH="1">
                                  <a:off x="5720862" y="738554"/>
                                  <a:ext cx="762000" cy="505460"/>
                                </a:xfrm>
                                <a:prstGeom prst="wedgeRoundRectCallout">
                                  <a:avLst>
                                    <a:gd name="adj1" fmla="val 176349"/>
                                    <a:gd name="adj2" fmla="val 148316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53B75" w:rsidRDefault="00053B75" w:rsidP="00053B7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 wp14:anchorId="3FE8BAEA" wp14:editId="5E578BC2">
                                          <wp:extent cx="469900" cy="300069"/>
                                          <wp:effectExtent l="0" t="0" r="6350" b="5080"/>
                                          <wp:docPr id="503" name="Picture 5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0964" cy="3007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053B75" w:rsidRPr="00123617" w:rsidRDefault="00053B75" w:rsidP="00053B7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6"/>
                                        <w:szCs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:rsidR="00053B75" w:rsidRPr="004E280E" w:rsidRDefault="00053B75" w:rsidP="00053B7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SQUEEGEE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7750" y="187572"/>
                                  <a:ext cx="68580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53B75" w:rsidRPr="004E280E" w:rsidRDefault="00053B75" w:rsidP="00053B7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= OPTIONAL</w:t>
                                    </w:r>
                                  </w:p>
                                  <w:p w:rsidR="00053B75" w:rsidRDefault="00053B75" w:rsidP="00053B75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53" name="Rounded Rectangle 253"/>
                              <wps:cNvSpPr/>
                              <wps:spPr>
                                <a:xfrm>
                                  <a:off x="5040920" y="35172"/>
                                  <a:ext cx="702945" cy="4400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53B75" w:rsidRDefault="00053B75" w:rsidP="00053B75">
                                    <w:pPr>
                                      <w:jc w:val="center"/>
                                    </w:pPr>
                                    <w:r>
                                      <w:object w:dxaOrig="10020" w:dyaOrig="6750">
                                        <v:shape id="_x0000_i1025" type="#_x0000_t75" style="width:34.15pt;height:22.95pt" o:ole="">
                                          <v:imagedata r:id="rId75" o:title=""/>
                                        </v:shape>
                                        <o:OLEObject Type="Embed" ProgID="PBrush" ShapeID="_x0000_i1025" DrawAspect="Content" ObjectID="_1501927687" r:id="rId76"/>
                                      </w:object>
                                    </w:r>
                                  </w:p>
                                  <w:p w:rsidR="00053B75" w:rsidRPr="004E280E" w:rsidRDefault="00053B75" w:rsidP="00053B7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SLEEVE</w:t>
                                    </w:r>
                                  </w:p>
                                  <w:p w:rsidR="00053B75" w:rsidRDefault="00053B75" w:rsidP="00053B7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4" name="Rounded Rectangular Callout 254"/>
                            <wps:cNvSpPr/>
                            <wps:spPr>
                              <a:xfrm>
                                <a:off x="398585" y="644769"/>
                                <a:ext cx="828675" cy="575945"/>
                              </a:xfrm>
                              <a:prstGeom prst="wedgeRoundRectCallout">
                                <a:avLst>
                                  <a:gd name="adj1" fmla="val 165718"/>
                                  <a:gd name="adj2" fmla="val 14376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3B75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5F9968C4" wp14:editId="1B55187F">
                                        <wp:extent cx="469900" cy="300069"/>
                                        <wp:effectExtent l="0" t="0" r="6350" b="5080"/>
                                        <wp:docPr id="504" name="Picture 5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0964" cy="300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53B75" w:rsidRPr="00123617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053B75" w:rsidRPr="004E280E" w:rsidRDefault="00053B75" w:rsidP="00053B7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SQUEEGEE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Text Box 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9446" y="1617784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96079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9607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0" name="Text Box 4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3908" y="1301261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96079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96079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1" name="Text Box 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8554" y="1981200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0B1FD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16"/>
                                    </w:rPr>
                                  </w:pPr>
                                  <w:r w:rsidRPr="000B1FD6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2" name="Text Box 4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43754" y="1617784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0B1FD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16"/>
                                    </w:rPr>
                                  </w:pPr>
                                  <w:r w:rsidRPr="000B1FD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4" name="Text Box 4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1016" y="1336431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0B1FD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0B1FD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5" name="Text Box 4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4646" y="1957754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96079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16"/>
                                    </w:rPr>
                                  </w:pPr>
                                  <w:r w:rsidRPr="00960796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6" name="Text Box 4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0339" y="1066800"/>
                                <a:ext cx="11430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0B1FD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87" name="Text Box 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4923" y="1019908"/>
                                <a:ext cx="11430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B75" w:rsidRPr="000B1FD6" w:rsidRDefault="00053B75" w:rsidP="00053B7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88" name="Rectangle 488"/>
                          <wps:cNvSpPr/>
                          <wps:spPr>
                            <a:xfrm>
                              <a:off x="4982308" y="0"/>
                              <a:ext cx="1512570" cy="59563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3F549" id="Group 491" o:spid="_x0000_s1157" style="position:absolute;margin-left:-256.35pt;margin-top:206.3pt;width:512pt;height:222.15pt;z-index:251697152" coordsize="65026,2821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I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AAAAAAAAAAAACnZlY3RvckRhdGFib29sAQAAAABQZ1BzZW51bQAAAABQZ1Bz&#10;AAAAAFBnUEMAAAAATGVmdFVudEYjUmx0AAAAAAAAAAAAAAAAVG9wIFVudEYjUmx0AAAAAAAAAAAA&#10;AAAAU2NsIFVudEYjUHJjQFkAAAAAAAA4QklNA+0AAAAAABAAYAAAAAEAAQBg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ewAAAbUAAAAHAGYAaQBnACAAOAAtADEA&#10;AAABAAAAAAAAAAAAAAAAAAAAAAAAAAEAAAAAAAAAAAAAAbUAAAF7AAAAAAAAAAAAAAAAAAAAAAEA&#10;AAAAAAAAAAAAAAAAAAAAAAAAEAAAAAEAAAAAAABudWxsAAAAAgAAAAZib3VuZHNPYmpjAAAAAQAA&#10;AAAAAFJjdDEAAAAEAAAAAFRvcCBsb25nAAAAAAAAAABMZWZ0bG9uZwAAAAAAAAAAQnRvbWxvbmcA&#10;AAF7AAAAAFJnaHRsb25nAAABt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wAAAABSZ2h0bG9uZwAAAb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PRAAAAAQAA&#10;AKAAAACLAAAB4AABBKAAACO1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XsBtQMBEQACEQEDEQH/3QAEADf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I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WAAAAAAAAAAA&#10;AAp2ZWN0b3JEYXRhYm9vbAEAAAAAUGdQc2VudW0AAAAAUGdQcwAAAABQZ1BDAAAAAExlZnRVbnRG&#10;I1JsdAAAAAAAAAAAAAAAAFRvcCBVbnRGI1JsdAAAAAAAAAAAAAAAAFNjbCBVbnRGI1ByY0BZAAAA&#10;AAAAOEJJTQPtAAAAAAAQAGAAAAABAAEAYAAAAAEAAT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ewAAAABSZ2h0bG9uZwAAAb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CN+AAAAAQAAAKAAAACLAAAB4AABBKAAACNi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CL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XsBswMBEQACEQEDEQH/3QAEADf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">
                <v:group id="Group 224" o:spid="_x0000_s1158" style="position:absolute;left:430;top:315;width:64596;height:27895" coordorigin="351" coordsize="64597,27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Group 225" o:spid="_x0000_s1159" style="position:absolute;left:351;top:703;width:64471;height:27195" coordorigin="351" coordsize="64471,27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group id="Group 232" o:spid="_x0000_s1160" style="position:absolute;left:351;width:64471;height:27194" coordorigin="351,351" coordsize="64476,27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shape id="Picture 233" o:spid="_x0000_s1161" type="#_x0000_t75" style="position:absolute;left:36467;top:2813;width:28118;height:24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c1TEAAAA3AAAAA8AAABkcnMvZG93bnJldi54bWxEj0+LwjAUxO/CfofwFryIpv5ZkWoUFdzt&#10;0bqC10fzbKvNS2midr/9RhA8DjPzG2axak0l7tS40rKC4SACQZxZXXKu4Pi7689AOI+ssbJMCv7I&#10;wWr50VlgrO2DU7offC4ChF2MCgrv61hKlxVk0A1sTRy8s20M+iCbXOoGHwFuKjmKoqk0WHJYKLCm&#10;bUHZ9XAzCuh26iXr4/fwsk/rrf+abH6STapU97Ndz0F4av07/GonWsFoPIbn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uc1TEAAAA3AAAAA8AAAAAAAAAAAAAAAAA&#10;nwIAAGRycy9kb3ducmV2LnhtbFBLBQYAAAAABAAEAPcAAACQAwAAAAA=&#10;">
                        <v:imagedata r:id="rId77" o:title=""/>
                        <v:path arrowok="t"/>
                      </v:shape>
                      <v:shape id="Picture 240" o:spid="_x0000_s1162" type="#_x0000_t75" style="position:absolute;left:593;top:820;width:30817;height:26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1w/DAAAA3AAAAA8AAABkcnMvZG93bnJldi54bWxET8uKwjAU3QvzD+EOzE5TpcpYjTIjjLgR&#10;fAyiu0tzbYvNTW1irX9vFoLLw3lP560pRUO1Kywr6PciEMSp1QVnCv73f91vEM4jaywtk4IHOZjP&#10;PjpTTLS985aanc9ECGGXoILc+yqR0qU5GXQ9WxEH7mxrgz7AOpO6xnsIN6UcRNFIGiw4NORY0SKn&#10;9LK7GQXry/L3uo+b6HRcPoaHmxw38Was1Ndn+zMB4an1b/HLvdIKBnGYH86EI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vXD8MAAADcAAAADwAAAAAAAAAAAAAAAACf&#10;AgAAZHJzL2Rvd25yZXYueG1sUEsFBgAAAAAEAAQA9wAAAI8DAAAAAA==&#10;">
                        <v:imagedata r:id="rId78" o:title=""/>
                        <v:path arrowok="t"/>
                      </v:shape>
                      <v:shape id="Text Box 241" o:spid="_x0000_s1163" type="#_x0000_t202" style="position:absolute;left:351;top:351;width:3048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J+sQA&#10;AADcAAAADwAAAGRycy9kb3ducmV2LnhtbESPzWrDMBCE74W8g9hAL6aR7Za2OJFNMITkVpqUnhdr&#10;Y5tYK2PJP337qFDocZiZb5hdsZhOTDS41rKCZBODIK6sbrlW8HU5PL2DcB5ZY2eZFPyQgyJfPeww&#10;03bmT5rOvhYBwi5DBY33fSalqxoy6Da2Jw7e1Q4GfZBDLfWAc4CbTqZx/CoNthwWGuypbKi6nUcT&#10;KPPbMUqOz9/dLRp9iR9RKd2o1ON62W9BeFr8f/ivfdIK0pcEfs+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yfrEAAAA3AAAAA8AAAAAAAAAAAAAAAAAmAIAAGRycy9k&#10;b3ducmV2LnhtbFBLBQYAAAAABAAEAPUAAACJAwAAAAA=&#10;" fillcolor="#bfbfbf">
                        <v:textbox>
                          <w:txbxContent>
                            <w:p w:rsidR="00053B75" w:rsidRPr="00440A31" w:rsidRDefault="00053B75" w:rsidP="00053B75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440A31">
                                <w:rPr>
                                  <w:rFonts w:ascii="Arial" w:hAnsi="Arial" w:cs="Arial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group id="Group 242" o:spid="_x0000_s1164" style="position:absolute;left:30480;top:18991;width:6546;height:6274" coordsize="6550,6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<v:shape id="Picture 245" o:spid="_x0000_s1165" type="#_x0000_t75" style="position:absolute;width:6550;height:6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fNXGAAAA3AAAAA8AAABkcnMvZG93bnJldi54bWxEj0FrwkAUhO+F/oflFXopujFYldRVpKGi&#10;KIWqeH5kX5Po7tuQ3Wr8926h0OMwM98w03lnjbhQ62vHCgb9BARx4XTNpYLD/qM3AeEDskbjmBTc&#10;yMN89vgwxUy7K3/RZRdKESHsM1RQhdBkUvqiIou+7xri6H271mKIsi2lbvEa4dbINElG0mLNcaHC&#10;ht4rKs67H6tADl/MaT0erI7p0iw2n9s8z8d7pZ6fusUbiEBd+A//tVdaQTp8hd8z8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V81cYAAADcAAAADwAAAAAAAAAAAAAA&#10;AACfAgAAZHJzL2Rvd25yZXYueG1sUEsFBgAAAAAEAAQA9wAAAJIDAAAAAA==&#10;" stroked="t" strokecolor="black [3213]">
                          <v:imagedata r:id="rId54" o:title=""/>
                          <v:path arrowok="t"/>
                        </v:shape>
                        <v:line id="Straight Connector 248" o:spid="_x0000_s1166" style="position:absolute;visibility:visible;mso-wrap-style:square" from="614,136" to="5859,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/VacIAAADcAAAADwAAAGRycy9kb3ducmV2LnhtbERPz2vCMBS+D/wfwhN2m6llbFKNIoVC&#10;YTiZevD4aJ5NsXkpTWy7/94cBjt+fL83u8m2YqDeN44VLBcJCOLK6YZrBZdz8bYC4QOyxtYxKfgl&#10;D7vt7GWDmXYj/9BwCrWIIewzVGBC6DIpfWXIol+4jjhyN9dbDBH2tdQ9jjHctjJNkg9pseHYYLCj&#10;3FB1Pz2sgvpK2n5dyuPncBhu92NeJN+mUOp1Pu3XIAJN4V/85y61gvQ9ro1n4hG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/VacIAAADcAAAADwAAAAAAAAAAAAAA&#10;AAChAgAAZHJzL2Rvd25yZXYueG1sUEsFBgAAAAAEAAQA+QAAAJADAAAAAA==&#10;" strokecolor="black [3213]" strokeweight="2.25pt"/>
                        <v:line id="Straight Connector 249" o:spid="_x0000_s1167" style="position:absolute;flip:x;visibility:visible;mso-wrap-style:square" from="682,136" to="5927,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ZsYAAADcAAAADwAAAGRycy9kb3ducmV2LnhtbESPT2vCQBTE7wW/w/KE3upGEanRVdQi&#10;Corgv4O3R/aZBLNv0+zWRD+9Wyj0OMzMb5jxtDGFuFPlcssKup0IBHFidc6pgtNx+fEJwnlkjYVl&#10;UvAgB9NJ622MsbY17+l+8KkIEHYxKsi8L2MpXZKRQdexJXHwrrYy6IOsUqkrrAPcFLIXRQNpMOew&#10;kGFJi4yS2+HHKMBy+0wG36vZ+mFu9fyy6m52X2el3tvNbATCU+P/w3/ttVbQ6w/h90w4AnL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8qGbGAAAA3AAAAA8AAAAAAAAA&#10;AAAAAAAAoQIAAGRycy9kb3ducmV2LnhtbFBLBQYAAAAABAAEAPkAAACUAwAAAAA=&#10;" strokecolor="black [3213]" strokeweight="2.25pt"/>
                      </v:group>
                      <v:shape id="Rounded Rectangular Callout 251" o:spid="_x0000_s1168" type="#_x0000_t62" style="position:absolute;left:57208;top:7385;width:7620;height:5055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vR8IA&#10;AADcAAAADwAAAGRycy9kb3ducmV2LnhtbESPQWsCMRSE7wX/Q3iCt5qotKyrUUQQbU911ftj89xd&#10;3LwsSdTtv28KhR6HmfmGWa5724oH+dA41jAZKxDEpTMNVxrOp91rBiJEZIOtY9LwTQHWq8HLEnPj&#10;nnykRxErkSAcctRQx9jlUoayJoth7Dri5F2dtxiT9JU0Hp8Jbls5VepdWmw4LdTY0bam8lbcrYaY&#10;bZX5UB7VTM0/5/tL1RfnL61Hw36zABGpj//hv/bBaJi+TeD3TDo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+9HwgAAANwAAAAPAAAAAAAAAAAAAAAAAJgCAABkcnMvZG93&#10;bnJldi54bWxQSwUGAAAAAAQABAD1AAAAhwMAAAAA&#10;" adj="48891,42836" fillcolor="white [3212]" strokecolor="black [3213]" strokeweight="1pt">
                        <v:textbox inset=",0,,0">
                          <w:txbxContent>
                            <w:p w:rsidR="00053B75" w:rsidRDefault="00053B75" w:rsidP="00053B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3FE8BAEA" wp14:editId="5E578BC2">
                                    <wp:extent cx="469900" cy="300069"/>
                                    <wp:effectExtent l="0" t="0" r="6350" b="5080"/>
                                    <wp:docPr id="503" name="Picture 5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0964" cy="300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53B75" w:rsidRPr="00123617" w:rsidRDefault="00053B75" w:rsidP="00053B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:rsidR="00053B75" w:rsidRPr="004E280E" w:rsidRDefault="00053B75" w:rsidP="00053B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SQUEEGEE</w:t>
                              </w:r>
                            </w:p>
                          </w:txbxContent>
                        </v:textbox>
                      </v:shape>
                      <v:shape id="_x0000_s1169" type="#_x0000_t202" style="position:absolute;left:57677;top:1875;width:68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      <v:textbox inset="0,0,0,0">
                          <w:txbxContent>
                            <w:p w:rsidR="00053B75" w:rsidRPr="004E280E" w:rsidRDefault="00053B75" w:rsidP="00053B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= OPTIONAL</w:t>
                              </w:r>
                            </w:p>
                            <w:p w:rsidR="00053B75" w:rsidRDefault="00053B75" w:rsidP="00053B75"/>
                          </w:txbxContent>
                        </v:textbox>
                      </v:shape>
                      <v:roundrect id="Rounded Rectangle 253" o:spid="_x0000_s1170" style="position:absolute;left:50409;top:351;width:7029;height:44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SgsgA&#10;AADcAAAADwAAAGRycy9kb3ducmV2LnhtbESPT2vCQBTE7wW/w/IKvRTdGKto6ioiLbSI4r9Lb4/s&#10;axLMvg27a0z76buFQo/DzPyGmS87U4uWnK8sKxgOEhDEudUVFwrOp9f+FIQPyBpry6TgizwsF727&#10;OWba3vhA7TEUIkLYZ6igDKHJpPR5SQb9wDbE0fu0zmCI0hVSO7xFuKllmiQTabDiuFBiQ+uS8svx&#10;ahQ8rt2s3Y02++R6eDHv6ff2o3qaKfVw362eQQTqwn/4r/2mFaTjEfyei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BNKCyAAAANwAAAAPAAAAAAAAAAAAAAAAAJgCAABk&#10;cnMvZG93bnJldi54bWxQSwUGAAAAAAQABAD1AAAAjQMAAAAA&#10;" filled="f" strokecolor="black [3213]" strokeweight="1pt">
                        <v:textbox inset="0,0,0,0">
                          <w:txbxContent>
                            <w:p w:rsidR="00053B75" w:rsidRDefault="00053B75" w:rsidP="00053B75">
                              <w:pPr>
                                <w:jc w:val="center"/>
                              </w:pPr>
                              <w:r>
                                <w:object w:dxaOrig="10020" w:dyaOrig="6750">
                                  <v:shape id="_x0000_i1025" type="#_x0000_t75" style="width:34.15pt;height:22.95pt" o:ole="">
                                    <v:imagedata r:id="rId75" o:title=""/>
                                  </v:shape>
                                  <o:OLEObject Type="Embed" ProgID="PBrush" ShapeID="_x0000_i1025" DrawAspect="Content" ObjectID="_1501927687" r:id="rId79"/>
                                </w:object>
                              </w:r>
                            </w:p>
                            <w:p w:rsidR="00053B75" w:rsidRPr="004E280E" w:rsidRDefault="00053B75" w:rsidP="00053B7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SLEEVE</w:t>
                              </w:r>
                            </w:p>
                            <w:p w:rsidR="00053B75" w:rsidRDefault="00053B75" w:rsidP="00053B75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v:group>
                    <v:shape id="Rounded Rectangular Callout 254" o:spid="_x0000_s1171" type="#_x0000_t62" style="position:absolute;left:3985;top:6447;width:8287;height:576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NRMYA&#10;AADcAAAADwAAAGRycy9kb3ducmV2LnhtbESP3WrCQBSE7wu+w3KE3hTdVKvY1FWSQKBUvPDnAQ7Z&#10;0yQ0ezZmVxPf3i0UejnMzDfMejuYRtyoc7VlBa/TCARxYXXNpYLzKZ+sQDiPrLGxTAru5GC7GT2t&#10;Mda25wPdjr4UAcIuRgWV920spSsqMuimtiUO3rftDPogu1LqDvsAN42cRdFSGqw5LFTYUlZR8XO8&#10;GgWJaes836f3jN7nh6+XHaWXy1Wp5/GQfIDwNPj/8F/7UyuYLd7g90w4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oNRMYAAADcAAAADwAAAAAAAAAAAAAAAACYAgAAZHJz&#10;L2Rvd25yZXYueG1sUEsFBgAAAAAEAAQA9QAAAIsDAAAAAA==&#10;" adj="46595,41853" fillcolor="white [3212]" strokecolor="black [3213]" strokeweight="1pt">
                      <v:textbox inset=",0,,0">
                        <w:txbxContent>
                          <w:p w:rsidR="00053B75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F9968C4" wp14:editId="1B55187F">
                                  <wp:extent cx="469900" cy="300069"/>
                                  <wp:effectExtent l="0" t="0" r="6350" b="5080"/>
                                  <wp:docPr id="504" name="Picture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64" cy="30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3B75" w:rsidRPr="00123617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53B75" w:rsidRPr="004E280E" w:rsidRDefault="00053B75" w:rsidP="00053B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SQUEEGEE</w:t>
                            </w:r>
                          </w:p>
                        </w:txbxContent>
                      </v:textbox>
                    </v:shape>
                    <v:shape id="Text Box 255" o:spid="_x0000_s1172" type="#_x0000_t202" style="position:absolute;left:23094;top:16177;width:152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  <v:textbox inset="0,0,0,0">
                        <w:txbxContent>
                          <w:p w:rsidR="00053B75" w:rsidRPr="0096079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960796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480" o:spid="_x0000_s1173" type="#_x0000_t202" style="position:absolute;left:25439;top:13012;width:152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    <v:textbox inset="0,0,0,0">
                        <w:txbxContent>
                          <w:p w:rsidR="00053B75" w:rsidRPr="0096079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960796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481" o:spid="_x0000_s1174" type="#_x0000_t202" style="position:absolute;left:45485;top:19812;width:1524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    <v:textbox inset="0,0,0,0">
                        <w:txbxContent>
                          <w:p w:rsidR="00053B75" w:rsidRPr="000B1FD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482" o:spid="_x0000_s1175" type="#_x0000_t202" style="position:absolute;left:42437;top:16177;width:152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    <v:textbox inset="0,0,0,0">
                        <w:txbxContent>
                          <w:p w:rsidR="00053B75" w:rsidRPr="000B1FD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484" o:spid="_x0000_s1176" type="#_x0000_t202" style="position:absolute;left:40210;top:13364;width:1524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  <v:textbox inset="0,0,0,0">
                        <w:txbxContent>
                          <w:p w:rsidR="00053B75" w:rsidRPr="000B1FD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85" o:spid="_x0000_s1177" type="#_x0000_t202" style="position:absolute;left:20046;top:19577;width:1524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    <v:textbox inset="0,0,0,0">
                        <w:txbxContent>
                          <w:p w:rsidR="00053B75" w:rsidRPr="0096079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  <w:r w:rsidRPr="00960796"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486" o:spid="_x0000_s1178" type="#_x0000_t202" style="position:absolute;left:38803;top:10668;width:1143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  <v:textbox inset="0,0,0,0">
                        <w:txbxContent>
                          <w:p w:rsidR="00053B75" w:rsidRPr="000B1FD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87" o:spid="_x0000_s1179" type="#_x0000_t202" style="position:absolute;left:27549;top:10199;width:1143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    <v:textbox inset="0,0,0,0">
                        <w:txbxContent>
                          <w:p w:rsidR="00053B75" w:rsidRPr="000B1FD6" w:rsidRDefault="00053B75" w:rsidP="00053B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rect id="Rectangle 488" o:spid="_x0000_s1180" style="position:absolute;left:49823;width:15125;height:5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p+MIA&#10;AADcAAAADwAAAGRycy9kb3ducmV2LnhtbERPXWvCMBR9H+w/hCvsbaaKOFeNZQiKsiFMRXy8JNe2&#10;tLkpSab13y8Pgz0ezvei6G0rbuRD7VjBaJiBINbO1FwqOB3XrzMQISIbbB2TggcFKJbPTwvMjbvz&#10;N90OsRQphEOOCqoYu1zKoCuyGIauI07c1XmLMUFfSuPxnsJtK8dZNpUWa04NFXa0qkg3hx+rYHU6&#10;W7PXx91l05fhnbO35kt/KvUy6D/mICL18V/8594aBZNZWpv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On4wgAAANwAAAAPAAAAAAAAAAAAAAAAAJgCAABkcnMvZG93&#10;bnJldi54bWxQSwUGAAAAAAQABAD1AAAAhwMAAAAA&#10;" filled="f" strokecolor="#243f60 [1604]"/>
                </v:group>
                <v:line id="Line 3" o:spid="_x0000_s1181" style="position:absolute;visibility:visible;mso-wrap-style:square" from="0,0" to="6492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fA8MAAADcAAAADwAAAGRycy9kb3ducmV2LnhtbESPQWsCMRSE74L/IbxCb5qtVSlbo2hB&#10;8NCLq4jHR/LcXdy8LEmqq7++EQSPw8x8w8wWnW3EhXyoHSv4GGYgiLUzNZcK9rv14AtEiMgGG8ek&#10;4EYBFvN+b4a5cVfe0qWIpUgQDjkqqGJscymDrshiGLqWOHkn5y3GJH0pjcdrgttGjrJsKi3WnBYq&#10;bOmnIn0u/qyCYqNP7v7pz4fj6lfrNfot1l6p97du+Q0iUhdf4Wd7YxSMxxN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nwPDAAAA3AAAAA8AAAAAAAAAAAAA&#10;AAAAoQIAAGRycy9kb3ducmV2LnhtbFBLBQYAAAAABAAEAPkAAACRAwAAAAA=&#10;" strokeweight="3pt"/>
              </v:group>
            </w:pict>
          </mc:Fallback>
        </mc:AlternateContent>
      </w:r>
      <w:r w:rsidR="00DB4A5E" w:rsidRPr="00DB4A5E">
        <w:rPr>
          <w:b/>
        </w:rPr>
        <w:br w:type="page"/>
      </w:r>
    </w:p>
    <w:p w:rsidR="004F4B84" w:rsidRDefault="004F4B84">
      <w:pPr>
        <w:ind w:right="-36"/>
        <w:sectPr w:rsidR="004F4B84">
          <w:headerReference w:type="default" r:id="rId80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7940D3" w:rsidRDefault="007940D3"/>
    <w:p w:rsidR="00164B9D" w:rsidRDefault="00164B9D" w:rsidP="00164B9D">
      <w:pPr>
        <w:pStyle w:val="CheckListTitle"/>
      </w:pPr>
      <w:r>
        <w:t>Accessory Function Checks</w:t>
      </w:r>
    </w:p>
    <w:p w:rsidR="00053B75" w:rsidRDefault="00053B75" w:rsidP="00053B75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49A14CD3" wp14:editId="4C0D19D0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0" t="0" r="0" b="0"/>
                <wp:wrapNone/>
                <wp:docPr id="1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16CDC" id="AutoShape 68" o:spid="_x0000_s1026" style="position:absolute;margin-left:15.15pt;margin-top:3.7pt;width:14.4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" o:allowincell="f" strokeweight="1pt"/>
            </w:pict>
          </mc:Fallback>
        </mc:AlternateContent>
      </w:r>
      <w:r>
        <w:t>Proper adhesion – Visual</w:t>
      </w:r>
    </w:p>
    <w:p w:rsidR="00053B75" w:rsidRDefault="00053B75" w:rsidP="00053B75">
      <w:pPr>
        <w:pStyle w:val="CheckList"/>
      </w:pPr>
    </w:p>
    <w:p w:rsidR="00053B75" w:rsidRDefault="00053B75" w:rsidP="00053B75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1" layoutInCell="0" allowOverlap="1" wp14:anchorId="2DA40E44" wp14:editId="09C4080B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0" t="0" r="0" b="0"/>
                <wp:wrapNone/>
                <wp:docPr id="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E5D05" id="AutoShape 66" o:spid="_x0000_s1026" style="position:absolute;margin-left:14.25pt;margin-top:5.2pt;width:14.4pt;height:14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xK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mDxMSs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>
        <w:t>Proper adhesion – Physical</w:t>
      </w:r>
    </w:p>
    <w:p w:rsidR="00053B75" w:rsidRDefault="00053B75" w:rsidP="00053B75">
      <w:pPr>
        <w:pStyle w:val="CheckList"/>
        <w:ind w:left="0"/>
      </w:pPr>
    </w:p>
    <w:p w:rsidR="00053B75" w:rsidRDefault="00053B75" w:rsidP="00053B75">
      <w:pPr>
        <w:pStyle w:val="CheckList"/>
      </w:pPr>
    </w:p>
    <w:p w:rsidR="00053B75" w:rsidRDefault="00053B75" w:rsidP="00053B75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1" layoutInCell="0" allowOverlap="1" wp14:anchorId="40755075" wp14:editId="6F9C76C3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0" b="0"/>
                <wp:wrapNone/>
                <wp:docPr id="1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47C1B" id="AutoShape 67" o:spid="_x0000_s1026" style="position:absolute;margin-left:14.25pt;margin-top:6.1pt;width:14.4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  <w:r>
        <w:t>Proper alignment – Cross-Car</w:t>
      </w:r>
    </w:p>
    <w:p w:rsidR="00053B75" w:rsidRDefault="00053B75" w:rsidP="00053B75">
      <w:pPr>
        <w:pStyle w:val="CheckList"/>
        <w:ind w:left="0"/>
      </w:pPr>
    </w:p>
    <w:p w:rsidR="00053B75" w:rsidRDefault="00053B75" w:rsidP="00053B75">
      <w:pPr>
        <w:pStyle w:val="CheckList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 wp14:anchorId="60850402" wp14:editId="69F7B397">
                <wp:simplePos x="0" y="0"/>
                <wp:positionH relativeFrom="column">
                  <wp:posOffset>-52070</wp:posOffset>
                </wp:positionH>
                <wp:positionV relativeFrom="paragraph">
                  <wp:posOffset>163830</wp:posOffset>
                </wp:positionV>
                <wp:extent cx="6492240" cy="0"/>
                <wp:effectExtent l="0" t="0" r="22860" b="19050"/>
                <wp:wrapNone/>
                <wp:docPr id="1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B619B" id="Line 40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12.9pt" to="507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65IFAIAACwEAAAOAAAAZHJzL2Uyb0RvYy54bWysU8GO2jAQvVfqP1i+QxKa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" strokeweight="1.5pt">
                <w10:anchorlock/>
              </v:line>
            </w:pict>
          </mc:Fallback>
        </mc:AlternateContent>
      </w:r>
    </w:p>
    <w:p w:rsidR="00053B75" w:rsidRDefault="00053B75" w:rsidP="00053B75">
      <w:pPr>
        <w:pStyle w:val="CheckListTitle"/>
      </w:pPr>
      <w:r>
        <w:t>Vehicle Appearance Check</w:t>
      </w:r>
    </w:p>
    <w:p w:rsidR="00053B75" w:rsidRDefault="00053B75" w:rsidP="00053B7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1" layoutInCell="0" allowOverlap="1" wp14:anchorId="5EB19327" wp14:editId="5D671D34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0" b="0"/>
                <wp:wrapNone/>
                <wp:docPr id="10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539D5" id="AutoShape 403" o:spid="_x0000_s1026" style="position:absolute;margin-left:13pt;margin-top:.7pt;width:14.4pt;height:14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JAFF6M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053B75" w:rsidRDefault="00053B75" w:rsidP="00053B75">
      <w:pPr>
        <w:pStyle w:val="CheckList"/>
      </w:pPr>
      <w:r>
        <w:br w:type="column"/>
      </w:r>
    </w:p>
    <w:p w:rsidR="00053B75" w:rsidRDefault="00053B75" w:rsidP="00053B75">
      <w:pPr>
        <w:pStyle w:val="CheckList"/>
        <w:spacing w:before="480"/>
      </w:pPr>
      <w:r>
        <w:t>Look for bubbles, loose and lifting edges.</w:t>
      </w:r>
    </w:p>
    <w:p w:rsidR="00053B75" w:rsidRDefault="00053B75" w:rsidP="00053B75">
      <w:pPr>
        <w:pStyle w:val="CheckList"/>
      </w:pPr>
      <w:r>
        <w:t>Confirm center of “O” is aligned</w:t>
      </w:r>
    </w:p>
    <w:p w:rsidR="00053B75" w:rsidRDefault="00053B75" w:rsidP="00053B75">
      <w:pPr>
        <w:pStyle w:val="CheckList"/>
        <w:spacing w:before="180" w:line="240" w:lineRule="auto"/>
      </w:pPr>
      <w:r>
        <w:t>With light pressure, rub hand over top of part and if crackling sound occurs, re-squeegee.  If bubbles cannot be worked out to the nearest edge, replace part.</w:t>
      </w:r>
    </w:p>
    <w:p w:rsidR="00053B75" w:rsidRDefault="00053B75" w:rsidP="00053B75">
      <w:pPr>
        <w:pStyle w:val="CheckList"/>
        <w:spacing w:line="240" w:lineRule="auto"/>
      </w:pPr>
    </w:p>
    <w:p w:rsidR="00053B75" w:rsidRDefault="00053B75" w:rsidP="00053B75">
      <w:pPr>
        <w:pStyle w:val="CheckList"/>
        <w:spacing w:line="240" w:lineRule="auto"/>
      </w:pPr>
      <w:r>
        <w:t>Part must be centered within bumper +/-3 mm.</w:t>
      </w:r>
    </w:p>
    <w:p w:rsidR="00053B75" w:rsidRDefault="00053B75" w:rsidP="00053B75">
      <w:pPr>
        <w:pStyle w:val="CheckList"/>
      </w:pPr>
    </w:p>
    <w:p w:rsidR="00053B75" w:rsidRDefault="00053B75" w:rsidP="00053B75">
      <w:pPr>
        <w:pStyle w:val="CheckList"/>
      </w:pPr>
    </w:p>
    <w:p w:rsidR="00053B75" w:rsidRDefault="00053B75" w:rsidP="00053B75">
      <w:pPr>
        <w:ind w:left="720"/>
        <w:rPr>
          <w:szCs w:val="20"/>
        </w:rPr>
      </w:pPr>
    </w:p>
    <w:p w:rsidR="00053B75" w:rsidRDefault="00053B75" w:rsidP="00053B75">
      <w:pPr>
        <w:spacing w:before="120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D72D19" w:rsidRPr="00F4327A" w:rsidRDefault="00053B75" w:rsidP="00053B75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</w:t>
      </w:r>
      <w:r w:rsidR="00D72D19">
        <w:rPr>
          <w:szCs w:val="20"/>
        </w:rPr>
        <w:t>.)</w:t>
      </w: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pStyle w:val="CheckList"/>
      </w:pPr>
    </w:p>
    <w:p w:rsidR="004F4B84" w:rsidRDefault="004F4B84">
      <w:pPr>
        <w:sectPr w:rsidR="004F4B84">
          <w:headerReference w:type="default" r:id="rId81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4F4B84" w:rsidRDefault="004F4B84"/>
    <w:sectPr w:rsidR="004F4B8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A79" w:rsidRDefault="00F50A79">
      <w:r>
        <w:separator/>
      </w:r>
    </w:p>
  </w:endnote>
  <w:endnote w:type="continuationSeparator" w:id="0">
    <w:p w:rsidR="00F50A79" w:rsidRDefault="00F5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0FE" w:rsidRDefault="000460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Default="00173485" w:rsidP="00173485">
    <w:pPr>
      <w:pStyle w:val="Footer"/>
      <w:framePr w:w="1872" w:h="288" w:hSpace="180" w:wrap="around" w:vAnchor="text" w:hAnchor="page" w:x="5184" w:y="70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215BF">
      <w:rPr>
        <w:noProof/>
      </w:rPr>
      <w:t>1</w:t>
    </w:r>
    <w:r>
      <w:fldChar w:fldCharType="end"/>
    </w:r>
    <w:r>
      <w:t xml:space="preserve"> of </w:t>
    </w:r>
    <w:r w:rsidR="00F50A79">
      <w:fldChar w:fldCharType="begin"/>
    </w:r>
    <w:r w:rsidR="00F50A79">
      <w:instrText xml:space="preserve"> NUMPAGES  \* MERGEFORMAT </w:instrText>
    </w:r>
    <w:r w:rsidR="00F50A79">
      <w:fldChar w:fldCharType="separate"/>
    </w:r>
    <w:r w:rsidR="00A215BF">
      <w:rPr>
        <w:noProof/>
      </w:rPr>
      <w:t>5</w:t>
    </w:r>
    <w:r w:rsidR="00F50A79">
      <w:rPr>
        <w:noProof/>
      </w:rPr>
      <w:fldChar w:fldCharType="end"/>
    </w:r>
    <w:r>
      <w:t xml:space="preserve"> pages</w:t>
    </w:r>
  </w:p>
  <w:p w:rsidR="00E5305D" w:rsidRDefault="0008025B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769C77B9" wp14:editId="6BA9FA07">
              <wp:simplePos x="0" y="0"/>
              <wp:positionH relativeFrom="page">
                <wp:posOffset>6108065</wp:posOffset>
              </wp:positionH>
              <wp:positionV relativeFrom="paragraph">
                <wp:posOffset>73025</wp:posOffset>
              </wp:positionV>
              <wp:extent cx="1143000" cy="182880"/>
              <wp:effectExtent l="0" t="0" r="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5B" w:rsidRDefault="0008025B" w:rsidP="0008025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C77B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7" type="#_x0000_t202" style="position:absolute;margin-left:480.95pt;margin-top:5.75pt;width:90pt;height:14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" o:allowincell="f" filled="f" stroked="f">
              <v:textbox inset="0,0,0,0">
                <w:txbxContent>
                  <w:p w:rsidR="0008025B" w:rsidRDefault="0008025B" w:rsidP="0008025B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w:t xml:space="preserve"> </w:t>
    </w:r>
    <w:r w:rsidR="00A33E2E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>
              <wp:simplePos x="0" y="0"/>
              <wp:positionH relativeFrom="page">
                <wp:posOffset>647700</wp:posOffset>
              </wp:positionH>
              <wp:positionV relativeFrom="paragraph">
                <wp:posOffset>22225</wp:posOffset>
              </wp:positionV>
              <wp:extent cx="1143000" cy="183515"/>
              <wp:effectExtent l="0" t="0" r="19050" b="260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3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305D" w:rsidRDefault="006400C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5421EB">
                            <w:t xml:space="preserve">Issue: </w:t>
                          </w:r>
                          <w:r w:rsidR="0008025B">
                            <w:t xml:space="preserve">A  </w:t>
                          </w:r>
                          <w:r w:rsidR="00E5305D">
                            <w:tab/>
                          </w:r>
                          <w:r w:rsidR="005421EB">
                            <w:t>0</w:t>
                          </w:r>
                          <w:r w:rsidR="0008025B">
                            <w:t>6</w:t>
                          </w:r>
                          <w:r w:rsidR="00E5305D">
                            <w:t>/</w:t>
                          </w:r>
                          <w:r w:rsidR="005421EB">
                            <w:t>0</w:t>
                          </w:r>
                          <w:r w:rsidR="000460FE">
                            <w:t>9</w:t>
                          </w:r>
                          <w:r w:rsidR="00E5305D">
                            <w:t>/</w:t>
                          </w:r>
                          <w:r w:rsidR="0008025B">
                            <w:t>20</w:t>
                          </w:r>
                          <w:r w:rsidR="00E5305D">
                            <w:t>1</w:t>
                          </w:r>
                          <w:r w:rsidR="0008025B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51pt;margin-top:1.75pt;width:90pt;height:14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" o:allowincell="f" o:allowoverlap="f" strokeweight="1.25pt">
              <v:textbox inset="0,0,0,0">
                <w:txbxContent>
                  <w:p w:rsidR="00E5305D" w:rsidRDefault="006400C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5421EB">
                      <w:t xml:space="preserve">Issue: </w:t>
                    </w:r>
                    <w:r w:rsidR="0008025B">
                      <w:t xml:space="preserve">A  </w:t>
                    </w:r>
                    <w:r w:rsidR="00E5305D">
                      <w:tab/>
                    </w:r>
                    <w:r w:rsidR="005421EB">
                      <w:t>0</w:t>
                    </w:r>
                    <w:r w:rsidR="0008025B">
                      <w:t>6</w:t>
                    </w:r>
                    <w:r w:rsidR="00E5305D">
                      <w:t>/</w:t>
                    </w:r>
                    <w:r w:rsidR="005421EB">
                      <w:t>0</w:t>
                    </w:r>
                    <w:r w:rsidR="000460FE">
                      <w:t>9</w:t>
                    </w:r>
                    <w:r w:rsidR="00E5305D">
                      <w:t>/</w:t>
                    </w:r>
                    <w:r w:rsidR="0008025B">
                      <w:t>20</w:t>
                    </w:r>
                    <w:r w:rsidR="00E5305D">
                      <w:t>1</w:t>
                    </w:r>
                    <w:r w:rsidR="0008025B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0FE" w:rsidRDefault="00046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A79" w:rsidRDefault="00F50A79">
      <w:r>
        <w:separator/>
      </w:r>
    </w:p>
  </w:footnote>
  <w:footnote w:type="continuationSeparator" w:id="0">
    <w:p w:rsidR="00F50A79" w:rsidRDefault="00F5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0FE" w:rsidRDefault="000460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460FE">
    <w:pPr>
      <w:pStyle w:val="HdrLine1"/>
    </w:pPr>
    <w:r>
      <w:t>SCION</w:t>
    </w:r>
    <w:r w:rsidR="00E5305D">
      <w:tab/>
    </w:r>
    <w:r>
      <w:t>iA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REAR BUMPER APPLIQUE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F1DA5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o:allowincell="f" strokeweight="2.25pt">
              <w10:anchorlock/>
            </v:line>
          </w:pict>
        </mc:Fallback>
      </mc:AlternateContent>
    </w:r>
    <w:r w:rsidR="00E5305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0FE" w:rsidRDefault="000460F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460F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SCION</w:t>
    </w:r>
    <w:r w:rsidR="00E5305D">
      <w:tab/>
    </w:r>
    <w:r>
      <w:t>iA</w:t>
    </w:r>
    <w:r w:rsidR="00E5305D">
      <w:tab/>
      <w:t>201</w:t>
    </w:r>
    <w:r>
      <w:t>6</w:t>
    </w:r>
    <w:r w:rsidR="00E5305D">
      <w:t xml:space="preserve"> - </w:t>
    </w:r>
    <w:r w:rsidR="00E5305D">
      <w:tab/>
    </w:r>
    <w:r>
      <w:t>REAR BUMPER APPLIQUE</w:t>
    </w:r>
  </w:p>
  <w:p w:rsidR="00E5305D" w:rsidRDefault="00A33E2E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289F82D3" wp14:editId="0A6AAF46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E5694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o:allowincell="f" strokeweight="2.25pt">
              <w10:wrap anchorx="page"/>
              <w10:anchorlock/>
            </v:line>
          </w:pict>
        </mc:Fallback>
      </mc:AlternateContent>
    </w:r>
    <w:r w:rsidR="00E5305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05D" w:rsidRDefault="000460FE">
    <w:pPr>
      <w:pStyle w:val="HdrLine1"/>
    </w:pPr>
    <w:r>
      <w:t>SCION</w:t>
    </w:r>
    <w:r w:rsidR="00E5305D">
      <w:tab/>
    </w:r>
    <w:r>
      <w:t>iA</w:t>
    </w:r>
    <w:r w:rsidR="00F0428D">
      <w:tab/>
      <w:t>201</w:t>
    </w:r>
    <w:r>
      <w:t>6</w:t>
    </w:r>
    <w:r w:rsidR="00F0428D">
      <w:t xml:space="preserve"> -</w:t>
    </w:r>
    <w:r w:rsidR="00E5305D">
      <w:tab/>
    </w:r>
    <w:r>
      <w:t>REAR BUMPER APPLIQUE</w:t>
    </w:r>
  </w:p>
  <w:p w:rsidR="00E5305D" w:rsidRDefault="00A33E2E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0" b="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A9467C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80768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WN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JAn&#10;tY0TAgAAKQQAAA4AAAAAAAAAAAAAAAAALgIAAGRycy9lMm9Eb2MueG1sUEsBAi0AFAAGAAgAAAAh&#10;AIYAM1bdAAAACQEAAA8AAAAAAAAAAAAAAAAAbQQAAGRycy9kb3ducmV2LnhtbFBLBQYAAAAABAAE&#10;APMAAAB3BQAAAAA=&#10;" o:allowincell="f" strokeweight="2.25pt">
              <w10:anchorlock/>
            </v:line>
          </w:pict>
        </mc:Fallback>
      </mc:AlternateContent>
    </w:r>
    <w:r w:rsidR="00E5305D">
      <w:t xml:space="preserve">Checklist - these points </w:t>
    </w:r>
    <w:r w:rsidR="00E5305D">
      <w:rPr>
        <w:b/>
      </w:rPr>
      <w:t>MUST</w:t>
    </w:r>
    <w:r w:rsidR="00E5305D">
      <w:t xml:space="preserve"> be checked to ensure a quality installation.</w:t>
    </w:r>
  </w:p>
  <w:p w:rsidR="00E5305D" w:rsidRDefault="00A33E2E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B18ED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7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FktnjK5yAaHXwJKYZEY53/xHWHglFiCZwjMDltnQ9ESDGEhHuU3ggp&#10;o9hSoR7YLtJpGjOcloIFb4hz9rCvpEUnEuYlfrEs8DyGWX1ULKK1nLD1zfZEyKsNt0sV8KAW4HOz&#10;rgPxY5Eu1vP1PB/lk9l6lKd1Pfq4qfLRbJM9TesPdVXV2c9ALcuLVjDGVWA3DGeW/534t2dyHav7&#10;eN77kLxFjw0DssM/ko5iBv2uk7DX7LKzg8gwjzH49nbCwD/uwX584atfAA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rKZn&#10;+xICAAApBAAADgAAAAAAAAAAAAAAAAAuAgAAZHJzL2Uyb0RvYy54bWxQSwECLQAUAAYACAAAACEA&#10;D6iU3t0AAAAKAQAADwAAAAAAAAAAAAAAAABsBAAAZHJzL2Rvd25yZXYueG1sUEsFBgAAAAAEAAQA&#10;8wAAAHYFAAAAAA==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6F689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P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AR5VPM&#10;EgIAACkEAAAOAAAAAAAAAAAAAAAAAC4CAABkcnMvZTJvRG9jLnhtbFBLAQItABQABgAIAAAAIQC2&#10;kHEv3AAAAAgBAAAPAAAAAAAAAAAAAAAAAGwEAABkcnMvZG93bnJldi54bWxQSwUGAAAAAAQABADz&#10;AAAAdQUAAAAA&#10;" o:allowincell="f" strokeweight="1.5pt"/>
          </w:pict>
        </mc:Fallback>
      </mc:AlternateContent>
    </w:r>
    <w:r w:rsidR="00E5305D">
      <w:tab/>
      <w:t>Check:</w:t>
    </w:r>
    <w:r w:rsidR="00E5305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90B02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94B0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023A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224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4487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44F0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403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3E79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4CFF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16A62050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2974C0BC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8078FE42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E1062C5E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6A1C1B7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1722C76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A7226E94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A2C866CA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EBEC6198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7C508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26D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887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A4F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42B0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521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405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E0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525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11F4"/>
    <w:rsid w:val="00045D8D"/>
    <w:rsid w:val="000460FE"/>
    <w:rsid w:val="00050D62"/>
    <w:rsid w:val="00053B75"/>
    <w:rsid w:val="0008025B"/>
    <w:rsid w:val="00086AD4"/>
    <w:rsid w:val="0009122C"/>
    <w:rsid w:val="000A4EC5"/>
    <w:rsid w:val="00111C11"/>
    <w:rsid w:val="001576A7"/>
    <w:rsid w:val="00164B9D"/>
    <w:rsid w:val="00173485"/>
    <w:rsid w:val="001C4647"/>
    <w:rsid w:val="001E0CCA"/>
    <w:rsid w:val="00242EA7"/>
    <w:rsid w:val="002747DA"/>
    <w:rsid w:val="00281974"/>
    <w:rsid w:val="002947EC"/>
    <w:rsid w:val="00303A89"/>
    <w:rsid w:val="00324938"/>
    <w:rsid w:val="00327295"/>
    <w:rsid w:val="00354F80"/>
    <w:rsid w:val="003703F8"/>
    <w:rsid w:val="0037059B"/>
    <w:rsid w:val="003740AB"/>
    <w:rsid w:val="00374EFE"/>
    <w:rsid w:val="003764D3"/>
    <w:rsid w:val="00391F38"/>
    <w:rsid w:val="003C3A9E"/>
    <w:rsid w:val="003E6BD9"/>
    <w:rsid w:val="00416233"/>
    <w:rsid w:val="00440171"/>
    <w:rsid w:val="00496A84"/>
    <w:rsid w:val="004D457A"/>
    <w:rsid w:val="004E0020"/>
    <w:rsid w:val="004F0167"/>
    <w:rsid w:val="004F4B84"/>
    <w:rsid w:val="0052496E"/>
    <w:rsid w:val="005421EB"/>
    <w:rsid w:val="00555A39"/>
    <w:rsid w:val="00576E1E"/>
    <w:rsid w:val="0060124A"/>
    <w:rsid w:val="006327D6"/>
    <w:rsid w:val="006400C9"/>
    <w:rsid w:val="006D2CE5"/>
    <w:rsid w:val="006E046D"/>
    <w:rsid w:val="006E18CC"/>
    <w:rsid w:val="006F6B85"/>
    <w:rsid w:val="00735FDA"/>
    <w:rsid w:val="007369A0"/>
    <w:rsid w:val="007628EA"/>
    <w:rsid w:val="00763F8F"/>
    <w:rsid w:val="00793E85"/>
    <w:rsid w:val="007940D3"/>
    <w:rsid w:val="007A5090"/>
    <w:rsid w:val="007B67B9"/>
    <w:rsid w:val="007C09E2"/>
    <w:rsid w:val="007D4203"/>
    <w:rsid w:val="007D71F5"/>
    <w:rsid w:val="007E2E23"/>
    <w:rsid w:val="008823BD"/>
    <w:rsid w:val="00897D2F"/>
    <w:rsid w:val="00920EDC"/>
    <w:rsid w:val="00923494"/>
    <w:rsid w:val="00936CEB"/>
    <w:rsid w:val="00976206"/>
    <w:rsid w:val="009B582C"/>
    <w:rsid w:val="009D1BE8"/>
    <w:rsid w:val="009D3CCA"/>
    <w:rsid w:val="009E083F"/>
    <w:rsid w:val="009F26FF"/>
    <w:rsid w:val="00A0564F"/>
    <w:rsid w:val="00A215BF"/>
    <w:rsid w:val="00A33E2E"/>
    <w:rsid w:val="00A42544"/>
    <w:rsid w:val="00A57649"/>
    <w:rsid w:val="00A72CC9"/>
    <w:rsid w:val="00A80D26"/>
    <w:rsid w:val="00AC58C0"/>
    <w:rsid w:val="00AE444E"/>
    <w:rsid w:val="00AF3724"/>
    <w:rsid w:val="00B0365C"/>
    <w:rsid w:val="00B12D79"/>
    <w:rsid w:val="00B67322"/>
    <w:rsid w:val="00B80910"/>
    <w:rsid w:val="00B82B3C"/>
    <w:rsid w:val="00BA3492"/>
    <w:rsid w:val="00BC0426"/>
    <w:rsid w:val="00BD1AC3"/>
    <w:rsid w:val="00BD3547"/>
    <w:rsid w:val="00BE205C"/>
    <w:rsid w:val="00C138EE"/>
    <w:rsid w:val="00C23DB0"/>
    <w:rsid w:val="00C52091"/>
    <w:rsid w:val="00C7527A"/>
    <w:rsid w:val="00C81BFF"/>
    <w:rsid w:val="00C81FE8"/>
    <w:rsid w:val="00C86CB7"/>
    <w:rsid w:val="00CC7964"/>
    <w:rsid w:val="00CE1A64"/>
    <w:rsid w:val="00CF3F47"/>
    <w:rsid w:val="00D0712C"/>
    <w:rsid w:val="00D13EDA"/>
    <w:rsid w:val="00D673B7"/>
    <w:rsid w:val="00D72D19"/>
    <w:rsid w:val="00D763DE"/>
    <w:rsid w:val="00D92BB7"/>
    <w:rsid w:val="00D9354A"/>
    <w:rsid w:val="00D944A1"/>
    <w:rsid w:val="00DA5FFE"/>
    <w:rsid w:val="00DB4A5E"/>
    <w:rsid w:val="00DB4A7E"/>
    <w:rsid w:val="00DC5BFD"/>
    <w:rsid w:val="00DC60BC"/>
    <w:rsid w:val="00E306D5"/>
    <w:rsid w:val="00E5305D"/>
    <w:rsid w:val="00E8006B"/>
    <w:rsid w:val="00EC6B21"/>
    <w:rsid w:val="00ED394F"/>
    <w:rsid w:val="00EF1ABA"/>
    <w:rsid w:val="00F0428D"/>
    <w:rsid w:val="00F16919"/>
    <w:rsid w:val="00F25FAD"/>
    <w:rsid w:val="00F3154B"/>
    <w:rsid w:val="00F439B0"/>
    <w:rsid w:val="00F50A79"/>
    <w:rsid w:val="00F55A9F"/>
    <w:rsid w:val="00F674C5"/>
    <w:rsid w:val="00F8422F"/>
    <w:rsid w:val="00FD4ECE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52C13C-10F1-45BF-972B-813F2181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F439B0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F439B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7A50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76" Type="http://schemas.openxmlformats.org/officeDocument/2006/relationships/oleObject" Target="embeddings/oleObject1.bin"/><Relationship Id="rId7" Type="http://schemas.openxmlformats.org/officeDocument/2006/relationships/header" Target="header1.xml"/><Relationship Id="rId71" Type="http://schemas.openxmlformats.org/officeDocument/2006/relationships/image" Target="media/image250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5.png"/><Relationship Id="rId79" Type="http://schemas.openxmlformats.org/officeDocument/2006/relationships/oleObject" Target="embeddings/oleObject2.bin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0.jpg"/><Relationship Id="rId73" Type="http://schemas.openxmlformats.org/officeDocument/2006/relationships/image" Target="media/image54.jpg"/><Relationship Id="rId78" Type="http://schemas.openxmlformats.org/officeDocument/2006/relationships/image" Target="media/image58.jpeg"/><Relationship Id="rId8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g"/><Relationship Id="rId48" Type="http://schemas.openxmlformats.org/officeDocument/2006/relationships/image" Target="media/image35.jpg"/><Relationship Id="rId56" Type="http://schemas.openxmlformats.org/officeDocument/2006/relationships/image" Target="media/image43.jpg"/><Relationship Id="rId64" Type="http://schemas.openxmlformats.org/officeDocument/2006/relationships/image" Target="media/image470.png"/><Relationship Id="rId69" Type="http://schemas.openxmlformats.org/officeDocument/2006/relationships/image" Target="media/image52.jpg"/><Relationship Id="rId77" Type="http://schemas.openxmlformats.org/officeDocument/2006/relationships/image" Target="media/image57.jpeg"/><Relationship Id="rId8" Type="http://schemas.openxmlformats.org/officeDocument/2006/relationships/header" Target="header2.xml"/><Relationship Id="rId51" Type="http://schemas.openxmlformats.org/officeDocument/2006/relationships/image" Target="media/image38.jpeg"/><Relationship Id="rId72" Type="http://schemas.openxmlformats.org/officeDocument/2006/relationships/image" Target="media/image53.jpg"/><Relationship Id="rId80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9.jpg"/><Relationship Id="rId70" Type="http://schemas.openxmlformats.org/officeDocument/2006/relationships/image" Target="media/image56.jpeg"/><Relationship Id="rId75" Type="http://schemas.openxmlformats.org/officeDocument/2006/relationships/image" Target="media/image5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49" Type="http://schemas.openxmlformats.org/officeDocument/2006/relationships/image" Target="media/image36.jpg"/><Relationship Id="rId57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ctr" anchorCtr="0" upright="1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~7021377</Template>
  <TotalTime>33</TotalTime>
  <Pages>5</Pages>
  <Words>287</Words>
  <Characters>1557</Characters>
  <Application>Microsoft Office Word</Application>
  <DocSecurity>0</DocSecurity>
  <Lines>164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Toyota Motor Sales, USA, Inc.</cp:lastModifiedBy>
  <cp:revision>7</cp:revision>
  <cp:lastPrinted>2014-07-15T14:56:00Z</cp:lastPrinted>
  <dcterms:created xsi:type="dcterms:W3CDTF">2015-08-24T17:38:00Z</dcterms:created>
  <dcterms:modified xsi:type="dcterms:W3CDTF">2015-08-24T20:21:00Z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71813570-b3e8-4a98-b96d-36ff4622fa3e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